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9B042" w14:textId="77777777" w:rsidR="00F67157" w:rsidRDefault="00F67157">
      <w:pPr>
        <w:pStyle w:val="a3"/>
        <w:spacing w:before="1"/>
        <w:rPr>
          <w:rFonts w:ascii="Times New Roman"/>
          <w:sz w:val="10"/>
        </w:rPr>
      </w:pPr>
    </w:p>
    <w:p w14:paraId="49CBA6EC" w14:textId="77777777" w:rsidR="00F67157" w:rsidRDefault="00F67157">
      <w:pPr>
        <w:pStyle w:val="a3"/>
        <w:spacing w:before="1"/>
        <w:rPr>
          <w:rFonts w:ascii="Times New Roman"/>
          <w:sz w:val="10"/>
        </w:rPr>
      </w:pPr>
    </w:p>
    <w:tbl>
      <w:tblPr>
        <w:tblStyle w:val="ab"/>
        <w:tblW w:w="949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2977"/>
        <w:gridCol w:w="6520"/>
      </w:tblGrid>
      <w:tr w:rsidR="009243D9" w:rsidRPr="00DE1E5B" w14:paraId="46C91607" w14:textId="77777777" w:rsidTr="00D9569A">
        <w:trPr>
          <w:trHeight w:val="272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4CF887F" w14:textId="77777777" w:rsidR="009243D9" w:rsidRPr="00EB7AA8" w:rsidRDefault="009243D9" w:rsidP="00F17DA4">
            <w:pPr>
              <w:pStyle w:val="a3"/>
              <w:ind w:left="57"/>
              <w:rPr>
                <w:lang w:val="ru-RU"/>
              </w:rPr>
            </w:pPr>
            <w:bookmarkStart w:id="0" w:name="Страница_1"/>
            <w:bookmarkEnd w:id="0"/>
            <w:r w:rsidRPr="00EB7AA8">
              <w:rPr>
                <w:color w:val="313130"/>
                <w:lang w:val="ru-RU"/>
              </w:rPr>
              <w:t>По состоянию на: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8B44508" w14:textId="77777777" w:rsidR="009243D9" w:rsidRPr="00DE1E5B" w:rsidRDefault="009243D9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C10C371" w14:textId="77777777" w:rsidTr="00D9569A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B5EE761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2DF5019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0ECD19C1" w14:textId="77777777" w:rsidTr="00D9569A">
        <w:trPr>
          <w:trHeight w:val="274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A26C9B4" w14:textId="3A263B3A" w:rsidR="00F67157" w:rsidRPr="00EB7AA8" w:rsidRDefault="00E260F8" w:rsidP="00C861A5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EB7AA8">
              <w:rPr>
                <w:rFonts w:ascii="DIN Pro Medium" w:hAnsi="DIN Pro Medium" w:cs="DIN Pro Medium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CF70326" wp14:editId="5B40A86A">
                      <wp:simplePos x="0" y="0"/>
                      <wp:positionH relativeFrom="page">
                        <wp:posOffset>21747</wp:posOffset>
                      </wp:positionH>
                      <wp:positionV relativeFrom="paragraph">
                        <wp:posOffset>65628</wp:posOffset>
                      </wp:positionV>
                      <wp:extent cx="0" cy="244475"/>
                      <wp:effectExtent l="19050" t="0" r="19050" b="22225"/>
                      <wp:wrapNone/>
                      <wp:docPr id="12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383C2" id="Line 10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7pt,5.15pt" to="1.7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C861A5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 xml:space="preserve"> </w:t>
            </w:r>
            <w:r w:rsidR="00F67157" w:rsidRPr="00EB7AA8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Компания</w:t>
            </w:r>
            <w:r w:rsidR="005E3660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, ИНН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D14B76A" w14:textId="77777777" w:rsidR="00F67157" w:rsidRPr="005949DC" w:rsidRDefault="00F67157" w:rsidP="00AF28BE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7081866" w14:textId="77777777" w:rsidTr="00D9569A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D61B616" w14:textId="77777777" w:rsidR="00EB7AA8" w:rsidRPr="00EB7AA8" w:rsidRDefault="00EB7AA8">
            <w:pPr>
              <w:pStyle w:val="a3"/>
              <w:spacing w:before="130"/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89353F1" w14:textId="77777777" w:rsidR="00EB7AA8" w:rsidRPr="00DE1E5B" w:rsidRDefault="00EB7AA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5A6E369" w14:textId="77777777" w:rsidTr="00D9569A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C9CBE58" w14:textId="551D127A" w:rsidR="00F67157" w:rsidRPr="00EB7AA8" w:rsidRDefault="00057655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Город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43F2623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1B1383DC" w14:textId="77777777" w:rsidTr="00D9569A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E6EECB1" w14:textId="77777777" w:rsidR="00882ABD" w:rsidRPr="00EB7AA8" w:rsidRDefault="00882ABD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07B08F5" w14:textId="77777777" w:rsidR="00882ABD" w:rsidRPr="00DE1E5B" w:rsidRDefault="00882AB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2D165A0" w14:textId="77777777" w:rsidTr="00D9569A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6B65521" w14:textId="1638149D" w:rsidR="00F67157" w:rsidRPr="00EB7AA8" w:rsidRDefault="00057655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Адрес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BECB466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80BAC0C" w14:textId="77777777" w:rsidTr="00D9569A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6348A49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48A9E038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8DF0007" w14:textId="77777777" w:rsidTr="00D9569A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2D40AD2" w14:textId="61339DD4" w:rsidR="00F67157" w:rsidRPr="00EB7AA8" w:rsidRDefault="00057655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Контактное лицо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BAFF88D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9E58769" w14:textId="77777777" w:rsidTr="00D9569A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E10FF56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D204436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41D23D94" w14:textId="77777777" w:rsidTr="00D9569A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5889F09" w14:textId="5AF4A40D" w:rsidR="00F67157" w:rsidRPr="00EB7AA8" w:rsidRDefault="00CC3FA6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</w:rPr>
              <w:t>E-mail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549F895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FF742BC" w14:textId="77777777" w:rsidTr="00D9569A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9911B40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ECF40D7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12F94C2B" w14:textId="77777777" w:rsidTr="00D9569A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BC7FCD8" w14:textId="1EAEAB8F" w:rsidR="00F67157" w:rsidRPr="00EB7AA8" w:rsidRDefault="00CC3FA6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Сайт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23B9615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ED44987" w14:textId="77777777" w:rsidTr="006A6417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0EBCB5E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4" w:space="0" w:color="auto"/>
              <w:right w:val="nil"/>
            </w:tcBorders>
          </w:tcPr>
          <w:p w14:paraId="70E57C09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067F967F" w14:textId="77777777" w:rsidTr="006A6417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158069" w14:textId="44E799BA" w:rsidR="00F67157" w:rsidRPr="00057655" w:rsidRDefault="00057655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Телефон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F0BE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D28870B" w14:textId="77777777" w:rsidTr="006A6417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7BD4812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82D4BF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17B40ED7" w14:textId="77777777" w:rsidR="00F67157" w:rsidRPr="00DE1E5B" w:rsidRDefault="00F67157">
      <w:pPr>
        <w:pStyle w:val="a3"/>
        <w:spacing w:before="130"/>
        <w:ind w:left="348"/>
        <w:rPr>
          <w:color w:val="313130"/>
          <w:sz w:val="18"/>
          <w:szCs w:val="18"/>
          <w:lang w:val="ru-RU"/>
        </w:rPr>
      </w:pPr>
    </w:p>
    <w:tbl>
      <w:tblPr>
        <w:tblStyle w:val="ab"/>
        <w:tblW w:w="12846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1"/>
        <w:gridCol w:w="5792"/>
        <w:gridCol w:w="729"/>
        <w:gridCol w:w="3414"/>
      </w:tblGrid>
      <w:tr w:rsidR="00DE1E5B" w:rsidRPr="00CC3FA6" w14:paraId="05017F07" w14:textId="77777777" w:rsidTr="00C03021">
        <w:trPr>
          <w:gridAfter w:val="1"/>
          <w:wAfter w:w="3414" w:type="dxa"/>
        </w:trPr>
        <w:tc>
          <w:tcPr>
            <w:tcW w:w="94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AA0D1E" w14:textId="3A89C012" w:rsidR="00DE1E5B" w:rsidRDefault="001279AA" w:rsidP="00DE1E5B">
            <w:pPr>
              <w:pStyle w:val="a3"/>
              <w:spacing w:before="8"/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5A89D2BB" wp14:editId="7466432C">
                      <wp:simplePos x="0" y="0"/>
                      <wp:positionH relativeFrom="page">
                        <wp:posOffset>9525</wp:posOffset>
                      </wp:positionH>
                      <wp:positionV relativeFrom="paragraph">
                        <wp:posOffset>635</wp:posOffset>
                      </wp:positionV>
                      <wp:extent cx="3175" cy="247015"/>
                      <wp:effectExtent l="19050" t="19050" r="34925" b="19685"/>
                      <wp:wrapNone/>
                      <wp:docPr id="128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24701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DD6D82" id="Line 109" o:spid="_x0000_s1026" style="position:absolute;flip:x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75pt,.05pt" to="1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="00C861A5"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 xml:space="preserve"> </w:t>
            </w:r>
            <w:r w:rsidR="00CC3FA6"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>Линия окраски</w:t>
            </w:r>
          </w:p>
          <w:p w14:paraId="23C62EE3" w14:textId="77777777" w:rsidR="000B05C2" w:rsidRPr="00DE1E5B" w:rsidRDefault="000B05C2" w:rsidP="00DE1E5B">
            <w:pPr>
              <w:pStyle w:val="a3"/>
              <w:spacing w:before="8"/>
              <w:rPr>
                <w:rFonts w:ascii="DIN Pro Medium" w:eastAsia="DIN Pro Medium" w:hAnsi="DIN Pro Medium" w:cs="DIN Pro Medium"/>
                <w:noProof/>
                <w:sz w:val="18"/>
                <w:szCs w:val="18"/>
                <w:lang w:val="ru-RU" w:eastAsia="ru-RU"/>
              </w:rPr>
            </w:pPr>
          </w:p>
        </w:tc>
      </w:tr>
      <w:tr w:rsidR="00363885" w:rsidRPr="00C861A5" w14:paraId="724D4FC9" w14:textId="77777777" w:rsidTr="00C03021">
        <w:trPr>
          <w:gridAfter w:val="1"/>
          <w:wAfter w:w="3414" w:type="dxa"/>
        </w:trPr>
        <w:tc>
          <w:tcPr>
            <w:tcW w:w="94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9AD794" w14:textId="77777777" w:rsidR="00363885" w:rsidRPr="00DE1E5B" w:rsidRDefault="00363885" w:rsidP="00DE1E5B">
            <w:pPr>
              <w:pStyle w:val="a3"/>
              <w:spacing w:before="8"/>
              <w:rPr>
                <w:i/>
                <w:noProof/>
                <w:sz w:val="18"/>
                <w:szCs w:val="18"/>
                <w:lang w:val="ru-RU" w:eastAsia="ru-RU"/>
              </w:rPr>
            </w:pPr>
          </w:p>
        </w:tc>
      </w:tr>
      <w:tr w:rsidR="00924C57" w:rsidRPr="00C03021" w14:paraId="3FC99E8C" w14:textId="77777777" w:rsidTr="00372CE7">
        <w:trPr>
          <w:gridAfter w:val="1"/>
          <w:wAfter w:w="3414" w:type="dxa"/>
          <w:trHeight w:val="588"/>
        </w:trPr>
        <w:tc>
          <w:tcPr>
            <w:tcW w:w="2911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F0B0F62" w14:textId="77777777" w:rsidR="00924C57" w:rsidRDefault="00CC3FA6" w:rsidP="000B05C2">
            <w:pPr>
              <w:pStyle w:val="a3"/>
              <w:rPr>
                <w:color w:val="000000"/>
                <w:lang w:val="ru-RU"/>
              </w:rPr>
            </w:pPr>
            <w:bookmarkStart w:id="1" w:name="_Hlk221699249"/>
            <w:r>
              <w:rPr>
                <w:color w:val="000000"/>
                <w:lang w:val="ru-RU"/>
              </w:rPr>
              <w:t>План и разрез цеха</w:t>
            </w:r>
          </w:p>
          <w:p w14:paraId="01DA7C5B" w14:textId="77777777" w:rsidR="00C03021" w:rsidRDefault="00C03021" w:rsidP="00CC3FA6">
            <w:pPr>
              <w:pStyle w:val="a3"/>
              <w:rPr>
                <w:sz w:val="18"/>
                <w:lang w:val="ru-RU"/>
              </w:rPr>
            </w:pPr>
          </w:p>
          <w:p w14:paraId="2659F70C" w14:textId="05B577CC" w:rsidR="00CC3FA6" w:rsidRDefault="00CC3FA6" w:rsidP="00CC3FA6">
            <w:pPr>
              <w:pStyle w:val="a3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CC3FA6">
              <w:rPr>
                <w:sz w:val="18"/>
                <w:lang w:val="ru-RU"/>
              </w:rPr>
              <w:t>(</w:t>
            </w:r>
            <w:r w:rsidR="00651497">
              <w:rPr>
                <w:sz w:val="18"/>
                <w:lang w:val="ru-RU"/>
              </w:rPr>
              <w:t>С</w:t>
            </w:r>
            <w:r w:rsidRPr="00CC3FA6">
              <w:rPr>
                <w:sz w:val="18"/>
                <w:lang w:val="ru-RU"/>
              </w:rPr>
              <w:t xml:space="preserve"> указанием места установки комплекса оборудования </w:t>
            </w:r>
            <w:r w:rsidR="006A6417">
              <w:rPr>
                <w:sz w:val="18"/>
                <w:lang w:val="ru-RU"/>
              </w:rPr>
              <w:t xml:space="preserve">            </w:t>
            </w:r>
            <w:r w:rsidRPr="00CC3FA6">
              <w:rPr>
                <w:sz w:val="18"/>
                <w:lang w:val="ru-RU"/>
              </w:rPr>
              <w:t>и пояснениями внутренней цеховой логистик</w:t>
            </w:r>
            <w:r w:rsidR="00651497">
              <w:rPr>
                <w:sz w:val="18"/>
                <w:lang w:val="ru-RU"/>
              </w:rPr>
              <w:t>и</w:t>
            </w:r>
            <w:r w:rsidRPr="00CC3FA6">
              <w:rPr>
                <w:sz w:val="18"/>
                <w:lang w:val="ru-RU"/>
              </w:rPr>
              <w:t xml:space="preserve"> – откуда детали поступают, куда отправляются. Возможность ведения фундаментных работ </w:t>
            </w:r>
            <w:r w:rsidR="006A6417">
              <w:rPr>
                <w:sz w:val="18"/>
                <w:lang w:val="ru-RU"/>
              </w:rPr>
              <w:t xml:space="preserve">   </w:t>
            </w:r>
            <w:r w:rsidRPr="00CC3FA6">
              <w:rPr>
                <w:sz w:val="18"/>
                <w:lang w:val="ru-RU"/>
              </w:rPr>
              <w:t xml:space="preserve">в месте установки. Приложить файл в формате </w:t>
            </w:r>
            <w:r>
              <w:rPr>
                <w:sz w:val="18"/>
              </w:rPr>
              <w:t>DWG</w:t>
            </w:r>
            <w:r w:rsidR="00651497">
              <w:rPr>
                <w:sz w:val="18"/>
                <w:lang w:val="ru-RU"/>
              </w:rPr>
              <w:t>.</w:t>
            </w:r>
            <w:r w:rsidRPr="00CC3FA6">
              <w:rPr>
                <w:sz w:val="18"/>
                <w:lang w:val="ru-RU"/>
              </w:rPr>
              <w:t>)</w:t>
            </w:r>
          </w:p>
          <w:p w14:paraId="1AFAB826" w14:textId="78931EA1" w:rsidR="00CC3FA6" w:rsidRPr="00C42442" w:rsidRDefault="00CC3FA6" w:rsidP="000B05C2">
            <w:pPr>
              <w:pStyle w:val="a3"/>
              <w:rPr>
                <w:color w:val="313130"/>
                <w:lang w:val="ru-RU"/>
              </w:rPr>
            </w:pPr>
          </w:p>
        </w:tc>
        <w:tc>
          <w:tcPr>
            <w:tcW w:w="6521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</w:tcPr>
          <w:p w14:paraId="1F775376" w14:textId="1F306A56" w:rsidR="00924C57" w:rsidRPr="00057655" w:rsidRDefault="00057655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057655">
              <w:rPr>
                <w:color w:val="FF0000"/>
              </w:rPr>
              <w:t>Необходимо приложить файлы</w:t>
            </w:r>
          </w:p>
        </w:tc>
      </w:tr>
      <w:tr w:rsidR="005C2178" w:rsidRPr="00C03021" w14:paraId="014E53B5" w14:textId="77777777" w:rsidTr="00372CE7">
        <w:trPr>
          <w:gridAfter w:val="1"/>
          <w:wAfter w:w="3414" w:type="dxa"/>
          <w:trHeight w:hRule="exact" w:val="57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14:paraId="34D4420B" w14:textId="77777777" w:rsidR="005C2178" w:rsidRPr="00C42442" w:rsidRDefault="005C2178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F66A06" w14:textId="77777777"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03021" w:rsidRPr="00037A0C" w14:paraId="51672A90" w14:textId="77777777" w:rsidTr="00372CE7">
        <w:trPr>
          <w:gridAfter w:val="1"/>
          <w:wAfter w:w="3414" w:type="dxa"/>
          <w:trHeight w:val="729"/>
        </w:trPr>
        <w:tc>
          <w:tcPr>
            <w:tcW w:w="29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7C8337" w14:textId="77777777" w:rsidR="00C03021" w:rsidRDefault="00C03021" w:rsidP="00C03021">
            <w:pPr>
              <w:pStyle w:val="a3"/>
              <w:spacing w:before="130"/>
              <w:rPr>
                <w:color w:val="000000"/>
                <w:lang w:val="ru-RU"/>
              </w:rPr>
            </w:pPr>
            <w:bookmarkStart w:id="2" w:name="_Hlk221697916"/>
            <w:r>
              <w:rPr>
                <w:color w:val="000000"/>
                <w:lang w:val="ru-RU"/>
              </w:rPr>
              <w:t>Тип ЛКМ</w:t>
            </w:r>
          </w:p>
          <w:p w14:paraId="0DA986D9" w14:textId="645B2B6B" w:rsidR="00C03021" w:rsidRPr="00C03021" w:rsidRDefault="00C03021" w:rsidP="00C03021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03021">
              <w:rPr>
                <w:sz w:val="18"/>
                <w:lang w:val="ru-RU"/>
              </w:rPr>
              <w:t>(</w:t>
            </w:r>
            <w:r w:rsidR="00651497">
              <w:rPr>
                <w:sz w:val="18"/>
                <w:lang w:val="ru-RU"/>
              </w:rPr>
              <w:t>П</w:t>
            </w:r>
            <w:r w:rsidRPr="00C03021">
              <w:rPr>
                <w:sz w:val="18"/>
                <w:lang w:val="ru-RU"/>
              </w:rPr>
              <w:t xml:space="preserve">еречень применяемых ЛКМ + приложить файлы </w:t>
            </w:r>
            <w:r w:rsidRPr="00DE2918">
              <w:rPr>
                <w:sz w:val="18"/>
              </w:rPr>
              <w:t>TDS</w:t>
            </w:r>
            <w:r w:rsidRPr="00C03021">
              <w:rPr>
                <w:sz w:val="18"/>
                <w:lang w:val="ru-RU"/>
              </w:rPr>
              <w:t xml:space="preserve"> – техническая инструкция</w:t>
            </w:r>
            <w:r w:rsidR="00651497">
              <w:rPr>
                <w:sz w:val="18"/>
                <w:lang w:val="ru-RU"/>
              </w:rPr>
              <w:t xml:space="preserve">           </w:t>
            </w:r>
            <w:r w:rsidRPr="00C03021">
              <w:rPr>
                <w:sz w:val="18"/>
                <w:lang w:val="ru-RU"/>
              </w:rPr>
              <w:t xml:space="preserve"> на ЛКМ – по каждому типу</w:t>
            </w:r>
            <w:r w:rsidR="00651497">
              <w:rPr>
                <w:sz w:val="18"/>
                <w:lang w:val="ru-RU"/>
              </w:rPr>
              <w:t>.</w:t>
            </w:r>
            <w:r w:rsidRPr="00C03021">
              <w:rPr>
                <w:sz w:val="18"/>
                <w:lang w:val="ru-RU"/>
              </w:rPr>
              <w:t>)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E699" w14:textId="061250C7" w:rsidR="00C03021" w:rsidRPr="00DE1E5B" w:rsidRDefault="00057655" w:rsidP="00C0302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057655">
              <w:rPr>
                <w:color w:val="FF0000"/>
              </w:rPr>
              <w:t>Необходимо приложить файлы</w:t>
            </w:r>
          </w:p>
        </w:tc>
      </w:tr>
      <w:tr w:rsidR="00C03021" w:rsidRPr="00CC3FA6" w14:paraId="74A38189" w14:textId="77777777" w:rsidTr="00372CE7">
        <w:trPr>
          <w:gridAfter w:val="1"/>
          <w:wAfter w:w="3414" w:type="dxa"/>
          <w:trHeight w:hRule="exact" w:val="60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14:paraId="5D3128C0" w14:textId="77777777" w:rsidR="00C03021" w:rsidRPr="0045743E" w:rsidRDefault="00C03021" w:rsidP="00C03021">
            <w:pPr>
              <w:pStyle w:val="a3"/>
              <w:spacing w:before="130"/>
              <w:rPr>
                <w:rFonts w:cs="Arial"/>
                <w:lang w:val="ru-RU"/>
              </w:rPr>
            </w:pPr>
            <w:bookmarkStart w:id="3" w:name="_Hlk221698386"/>
            <w:bookmarkEnd w:id="2"/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F52544" w14:textId="77777777" w:rsidR="00C03021" w:rsidRPr="00DE1E5B" w:rsidRDefault="00C03021" w:rsidP="00C0302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03021" w:rsidRPr="00D307F5" w14:paraId="517CB15A" w14:textId="77777777" w:rsidTr="00372CE7">
        <w:trPr>
          <w:gridAfter w:val="1"/>
          <w:wAfter w:w="3414" w:type="dxa"/>
        </w:trPr>
        <w:tc>
          <w:tcPr>
            <w:tcW w:w="2911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61C4369" w14:textId="15A4F921" w:rsidR="00C03021" w:rsidRPr="00372CE7" w:rsidRDefault="00C03021" w:rsidP="00C03021">
            <w:pPr>
              <w:pStyle w:val="a3"/>
              <w:spacing w:before="13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Кол-во цветов и частота смены цвета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39A1" w14:textId="240A860A" w:rsidR="00C03021" w:rsidRPr="00DE1E5B" w:rsidRDefault="00C03021" w:rsidP="00C0302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bookmarkEnd w:id="3"/>
      <w:tr w:rsidR="00C03021" w:rsidRPr="00D307F5" w14:paraId="21DEBDB8" w14:textId="77777777" w:rsidTr="00372CE7">
        <w:trPr>
          <w:gridAfter w:val="1"/>
          <w:wAfter w:w="3414" w:type="dxa"/>
          <w:trHeight w:hRule="exact" w:val="57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14:paraId="37AC97B2" w14:textId="77777777" w:rsidR="00C03021" w:rsidRPr="0045743E" w:rsidRDefault="00C03021" w:rsidP="00C03021">
            <w:pPr>
              <w:pStyle w:val="a3"/>
              <w:tabs>
                <w:tab w:val="left" w:pos="1188"/>
                <w:tab w:val="left" w:pos="1730"/>
              </w:tabs>
              <w:spacing w:before="130"/>
              <w:ind w:firstLine="72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ab/>
            </w:r>
            <w:r>
              <w:rPr>
                <w:rFonts w:cs="Arial"/>
                <w:lang w:val="ru-RU"/>
              </w:rPr>
              <w:tab/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4464DF" w14:textId="77777777" w:rsidR="00C03021" w:rsidRPr="00DE1E5B" w:rsidRDefault="00C03021" w:rsidP="00C03021">
            <w:pPr>
              <w:pStyle w:val="a3"/>
              <w:tabs>
                <w:tab w:val="left" w:pos="1711"/>
              </w:tabs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color w:val="313130"/>
                <w:sz w:val="18"/>
                <w:szCs w:val="18"/>
                <w:lang w:val="ru-RU"/>
              </w:rPr>
              <w:tab/>
            </w:r>
          </w:p>
        </w:tc>
      </w:tr>
      <w:tr w:rsidR="00C03021" w:rsidRPr="00D307F5" w14:paraId="5F7230F7" w14:textId="77777777" w:rsidTr="00372CE7">
        <w:trPr>
          <w:cantSplit/>
          <w:trHeight w:hRule="exact" w:val="57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14:paraId="56388648" w14:textId="77777777" w:rsidR="00C03021" w:rsidRPr="00A850FD" w:rsidRDefault="00C03021" w:rsidP="00C0302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9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84670D" w14:textId="77777777" w:rsidR="00C03021" w:rsidRPr="00787B96" w:rsidRDefault="00C03021" w:rsidP="00C0302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03021" w:rsidRPr="00DE1E64" w14:paraId="0BA0258E" w14:textId="77777777" w:rsidTr="00372CE7">
        <w:trPr>
          <w:gridAfter w:val="2"/>
          <w:wAfter w:w="4143" w:type="dxa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14:paraId="3ACD6C5E" w14:textId="40AFAE98" w:rsidR="00C03021" w:rsidRPr="005439FB" w:rsidRDefault="00372CE7" w:rsidP="00C03021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color w:val="000000"/>
                <w:lang w:val="ru-RU"/>
              </w:rPr>
              <w:t>Нанесение ЛКМ</w:t>
            </w: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</w:tcPr>
          <w:p w14:paraId="75C3168E" w14:textId="64B3A6C9" w:rsidR="00C03021" w:rsidRDefault="00372CE7" w:rsidP="00C03021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>автоматическое</w:t>
            </w:r>
            <w:r w:rsidR="00C03021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686126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021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 w:rsidR="00C03021">
              <w:rPr>
                <w:color w:val="313130"/>
                <w:lang w:val="ru-RU"/>
              </w:rPr>
              <w:t xml:space="preserve">     </w:t>
            </w:r>
            <w:r>
              <w:rPr>
                <w:color w:val="000000"/>
                <w:lang w:val="ru-RU"/>
              </w:rPr>
              <w:t>ручное</w:t>
            </w:r>
            <w:r w:rsidR="00C03021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895008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021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 w:rsidR="00C03021">
              <w:rPr>
                <w:color w:val="313130"/>
                <w:lang w:val="ru-RU"/>
              </w:rPr>
              <w:t xml:space="preserve">     </w:t>
            </w:r>
          </w:p>
          <w:p w14:paraId="73A492C9" w14:textId="77777777" w:rsidR="00C03021" w:rsidRPr="00DE1E64" w:rsidRDefault="00C03021" w:rsidP="00372CE7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  <w:tr w:rsidR="00372CE7" w:rsidRPr="00D307F5" w14:paraId="0A3E9C26" w14:textId="77777777" w:rsidTr="00372CE7">
        <w:trPr>
          <w:gridAfter w:val="1"/>
          <w:wAfter w:w="3414" w:type="dxa"/>
          <w:trHeight w:val="1147"/>
        </w:trPr>
        <w:tc>
          <w:tcPr>
            <w:tcW w:w="2911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D3C3F3F" w14:textId="5FE1C045" w:rsidR="00372CE7" w:rsidRDefault="00372CE7" w:rsidP="008953C4">
            <w:pPr>
              <w:pStyle w:val="a3"/>
              <w:spacing w:before="130"/>
              <w:rPr>
                <w:color w:val="000000"/>
                <w:lang w:val="ru-RU"/>
              </w:rPr>
            </w:pPr>
            <w:bookmarkStart w:id="4" w:name="_Hlk221698226"/>
            <w:r>
              <w:rPr>
                <w:color w:val="000000"/>
                <w:lang w:val="ru-RU"/>
              </w:rPr>
              <w:t xml:space="preserve">Тип </w:t>
            </w:r>
            <w:r w:rsidR="00651497">
              <w:rPr>
                <w:color w:val="000000"/>
                <w:lang w:val="ru-RU"/>
              </w:rPr>
              <w:t>и</w:t>
            </w:r>
            <w:r>
              <w:rPr>
                <w:color w:val="000000"/>
                <w:lang w:val="ru-RU"/>
              </w:rPr>
              <w:t xml:space="preserve"> объем тары, </w:t>
            </w:r>
            <w:r w:rsidR="00651497">
              <w:rPr>
                <w:color w:val="000000"/>
                <w:lang w:val="ru-RU"/>
              </w:rPr>
              <w:t xml:space="preserve">             </w:t>
            </w:r>
            <w:r>
              <w:rPr>
                <w:color w:val="000000"/>
                <w:lang w:val="ru-RU"/>
              </w:rPr>
              <w:t>в которой поставляется ЛКМ</w:t>
            </w:r>
          </w:p>
          <w:p w14:paraId="5B53088F" w14:textId="77777777" w:rsidR="00372CE7" w:rsidRPr="00E90566" w:rsidRDefault="00372CE7" w:rsidP="008953C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4A64" w14:textId="77777777" w:rsidR="00372CE7" w:rsidRPr="00DE1E5B" w:rsidRDefault="00372CE7" w:rsidP="008953C4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bookmarkEnd w:id="1"/>
      <w:tr w:rsidR="00372CE7" w:rsidRPr="00D307F5" w14:paraId="38520298" w14:textId="77777777" w:rsidTr="00372CE7">
        <w:trPr>
          <w:gridAfter w:val="1"/>
          <w:wAfter w:w="3414" w:type="dxa"/>
          <w:trHeight w:val="1147"/>
        </w:trPr>
        <w:tc>
          <w:tcPr>
            <w:tcW w:w="2911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8A5967C" w14:textId="77777777" w:rsidR="00372CE7" w:rsidRDefault="00372CE7" w:rsidP="00372CE7">
            <w:pPr>
              <w:pStyle w:val="a3"/>
              <w:spacing w:before="13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Существующий тех. процесс нанесения ЛКМ</w:t>
            </w:r>
          </w:p>
          <w:p w14:paraId="54C5E428" w14:textId="7EDBF5BE" w:rsidR="00372CE7" w:rsidRDefault="00372CE7" w:rsidP="00372CE7">
            <w:pPr>
              <w:pStyle w:val="a3"/>
              <w:spacing w:before="130"/>
              <w:rPr>
                <w:sz w:val="18"/>
                <w:lang w:val="ru-RU"/>
              </w:rPr>
            </w:pPr>
            <w:r w:rsidRPr="00372CE7">
              <w:rPr>
                <w:sz w:val="18"/>
                <w:lang w:val="ru-RU"/>
              </w:rPr>
              <w:t>(</w:t>
            </w:r>
            <w:r w:rsidR="00B16EEB">
              <w:rPr>
                <w:sz w:val="18"/>
                <w:lang w:val="ru-RU"/>
              </w:rPr>
              <w:t>П</w:t>
            </w:r>
            <w:r w:rsidRPr="00372CE7">
              <w:rPr>
                <w:sz w:val="18"/>
                <w:lang w:val="ru-RU"/>
              </w:rPr>
              <w:t>оследовательность</w:t>
            </w:r>
            <w:r w:rsidR="006A6417">
              <w:rPr>
                <w:sz w:val="18"/>
                <w:lang w:val="ru-RU"/>
              </w:rPr>
              <w:t xml:space="preserve">                   </w:t>
            </w:r>
            <w:r w:rsidRPr="00372CE7">
              <w:rPr>
                <w:sz w:val="18"/>
                <w:lang w:val="ru-RU"/>
              </w:rPr>
              <w:t xml:space="preserve"> с температурными режимами окраски и сушки</w:t>
            </w:r>
            <w:r w:rsidR="00B16EEB">
              <w:rPr>
                <w:sz w:val="18"/>
                <w:lang w:val="ru-RU"/>
              </w:rPr>
              <w:t>.</w:t>
            </w:r>
            <w:r w:rsidRPr="00372CE7">
              <w:rPr>
                <w:sz w:val="18"/>
                <w:lang w:val="ru-RU"/>
              </w:rPr>
              <w:t>)</w:t>
            </w:r>
          </w:p>
          <w:p w14:paraId="52F34E82" w14:textId="7A4F7199" w:rsidR="005F4082" w:rsidRDefault="005F4082" w:rsidP="00372CE7">
            <w:pPr>
              <w:pStyle w:val="a3"/>
              <w:spacing w:before="130"/>
              <w:rPr>
                <w:color w:val="000000"/>
                <w:lang w:val="ru-RU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7BA46" w14:textId="77777777" w:rsidR="00372CE7" w:rsidRPr="00DE1E5B" w:rsidRDefault="00372CE7" w:rsidP="008953C4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bookmarkEnd w:id="4"/>
      <w:tr w:rsidR="00372CE7" w:rsidRPr="00D307F5" w14:paraId="073C409C" w14:textId="77777777" w:rsidTr="008953C4">
        <w:trPr>
          <w:gridAfter w:val="1"/>
          <w:wAfter w:w="3414" w:type="dxa"/>
          <w:trHeight w:hRule="exact" w:val="57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14:paraId="1EF90BAA" w14:textId="77777777" w:rsidR="00372CE7" w:rsidRPr="0045743E" w:rsidRDefault="00372CE7" w:rsidP="008953C4">
            <w:pPr>
              <w:pStyle w:val="a3"/>
              <w:tabs>
                <w:tab w:val="left" w:pos="1188"/>
                <w:tab w:val="left" w:pos="1730"/>
              </w:tabs>
              <w:spacing w:before="130"/>
              <w:ind w:firstLine="72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ab/>
            </w:r>
            <w:r>
              <w:rPr>
                <w:rFonts w:cs="Arial"/>
                <w:lang w:val="ru-RU"/>
              </w:rPr>
              <w:tab/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413287" w14:textId="77777777" w:rsidR="00372CE7" w:rsidRPr="00DE1E5B" w:rsidRDefault="00372CE7" w:rsidP="008953C4">
            <w:pPr>
              <w:pStyle w:val="a3"/>
              <w:tabs>
                <w:tab w:val="left" w:pos="1711"/>
              </w:tabs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color w:val="313130"/>
                <w:sz w:val="18"/>
                <w:szCs w:val="18"/>
                <w:lang w:val="ru-RU"/>
              </w:rPr>
              <w:tab/>
            </w:r>
          </w:p>
        </w:tc>
      </w:tr>
    </w:tbl>
    <w:tbl>
      <w:tblPr>
        <w:tblStyle w:val="21"/>
        <w:tblW w:w="9432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1"/>
        <w:gridCol w:w="6521"/>
      </w:tblGrid>
      <w:tr w:rsidR="00372CE7" w:rsidRPr="00DE1E5B" w14:paraId="4D25B6EF" w14:textId="77777777" w:rsidTr="00372CE7">
        <w:trPr>
          <w:trHeight w:val="50"/>
        </w:trPr>
        <w:tc>
          <w:tcPr>
            <w:tcW w:w="2911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1D98BC5" w14:textId="59F4243D" w:rsidR="00372CE7" w:rsidRDefault="00372CE7" w:rsidP="008953C4">
            <w:pPr>
              <w:pStyle w:val="a3"/>
              <w:spacing w:before="130"/>
              <w:rPr>
                <w:color w:val="000000"/>
                <w:lang w:val="ru-RU"/>
              </w:rPr>
            </w:pPr>
            <w:bookmarkStart w:id="5" w:name="_Hlk221698368"/>
            <w:r>
              <w:rPr>
                <w:color w:val="000000"/>
                <w:lang w:val="ru-RU"/>
              </w:rPr>
              <w:t>Чертеж/модель/эскиз деталей</w:t>
            </w:r>
          </w:p>
          <w:p w14:paraId="58F48A17" w14:textId="7243760A" w:rsidR="00372CE7" w:rsidRDefault="00372CE7" w:rsidP="008953C4">
            <w:pPr>
              <w:pStyle w:val="a3"/>
              <w:spacing w:before="130"/>
              <w:rPr>
                <w:sz w:val="18"/>
                <w:lang w:val="ru-RU"/>
              </w:rPr>
            </w:pPr>
            <w:r w:rsidRPr="00372CE7">
              <w:rPr>
                <w:sz w:val="18"/>
                <w:lang w:val="ru-RU"/>
              </w:rPr>
              <w:t>(</w:t>
            </w:r>
            <w:r w:rsidR="00651497">
              <w:rPr>
                <w:sz w:val="18"/>
                <w:lang w:val="ru-RU"/>
              </w:rPr>
              <w:t>Д</w:t>
            </w:r>
            <w:r w:rsidRPr="00372CE7">
              <w:rPr>
                <w:sz w:val="18"/>
                <w:lang w:val="ru-RU"/>
              </w:rPr>
              <w:t xml:space="preserve">иапазон размеров + приложить эскизы/чертежи/модели; указать площадь окраски </w:t>
            </w:r>
            <w:r w:rsidR="006A6417">
              <w:rPr>
                <w:sz w:val="18"/>
                <w:lang w:val="ru-RU"/>
              </w:rPr>
              <w:t xml:space="preserve">         </w:t>
            </w:r>
            <w:r w:rsidRPr="00372CE7">
              <w:rPr>
                <w:sz w:val="18"/>
                <w:lang w:val="ru-RU"/>
              </w:rPr>
              <w:t>по каждому изделию</w:t>
            </w:r>
            <w:r w:rsidR="00651497">
              <w:rPr>
                <w:sz w:val="18"/>
                <w:lang w:val="ru-RU"/>
              </w:rPr>
              <w:t>.</w:t>
            </w:r>
            <w:r w:rsidRPr="00372CE7">
              <w:rPr>
                <w:sz w:val="18"/>
                <w:lang w:val="ru-RU"/>
              </w:rPr>
              <w:t>)</w:t>
            </w:r>
          </w:p>
          <w:p w14:paraId="71D3DE2E" w14:textId="77DF9F70" w:rsidR="005F4082" w:rsidRPr="00372CE7" w:rsidRDefault="005F4082" w:rsidP="008953C4">
            <w:pPr>
              <w:pStyle w:val="a3"/>
              <w:spacing w:before="130"/>
              <w:rPr>
                <w:color w:val="000000"/>
                <w:lang w:val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6DD7" w14:textId="07B19878" w:rsidR="00372CE7" w:rsidRPr="00DE1E5B" w:rsidRDefault="00057655" w:rsidP="008953C4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057655">
              <w:rPr>
                <w:color w:val="FF0000"/>
              </w:rPr>
              <w:t>Необходимо приложить файлы</w:t>
            </w:r>
          </w:p>
        </w:tc>
      </w:tr>
    </w:tbl>
    <w:tbl>
      <w:tblPr>
        <w:tblStyle w:val="ab"/>
        <w:tblW w:w="6521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6521"/>
      </w:tblGrid>
      <w:tr w:rsidR="005F4082" w:rsidRPr="00DE1E5B" w14:paraId="4DCAC51E" w14:textId="77777777" w:rsidTr="005F4082">
        <w:trPr>
          <w:trHeight w:hRule="exact" w:val="57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14:paraId="508D0A23" w14:textId="77777777" w:rsidR="005F4082" w:rsidRPr="00DE1E5B" w:rsidRDefault="005F4082" w:rsidP="008953C4">
            <w:pPr>
              <w:pStyle w:val="a3"/>
              <w:tabs>
                <w:tab w:val="left" w:pos="1711"/>
              </w:tabs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color w:val="313130"/>
                <w:sz w:val="18"/>
                <w:szCs w:val="18"/>
                <w:lang w:val="ru-RU"/>
              </w:rPr>
              <w:tab/>
            </w:r>
          </w:p>
        </w:tc>
      </w:tr>
    </w:tbl>
    <w:tbl>
      <w:tblPr>
        <w:tblStyle w:val="21"/>
        <w:tblW w:w="9432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1"/>
        <w:gridCol w:w="6521"/>
      </w:tblGrid>
      <w:tr w:rsidR="005F4082" w:rsidRPr="00DE1E5B" w14:paraId="2A773058" w14:textId="77777777" w:rsidTr="00372CE7">
        <w:trPr>
          <w:trHeight w:val="50"/>
        </w:trPr>
        <w:tc>
          <w:tcPr>
            <w:tcW w:w="2911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AED6717" w14:textId="6751610D" w:rsidR="005F4082" w:rsidRDefault="005F4082" w:rsidP="005F4082">
            <w:pPr>
              <w:pStyle w:val="a3"/>
              <w:spacing w:before="130"/>
              <w:rPr>
                <w:color w:val="000000"/>
                <w:lang w:val="ru-RU"/>
              </w:rPr>
            </w:pPr>
            <w:bookmarkStart w:id="6" w:name="_Hlk221698827"/>
            <w:r>
              <w:rPr>
                <w:color w:val="000000"/>
                <w:lang w:val="ru-RU"/>
              </w:rPr>
              <w:t>Требования к классу покрытия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A176" w14:textId="77777777" w:rsidR="005F4082" w:rsidRPr="00DE1E5B" w:rsidRDefault="005F4082" w:rsidP="008953C4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bookmarkEnd w:id="5"/>
      <w:bookmarkEnd w:id="6"/>
    </w:tbl>
    <w:tbl>
      <w:tblPr>
        <w:tblStyle w:val="ab"/>
        <w:tblW w:w="12846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1"/>
        <w:gridCol w:w="4395"/>
        <w:gridCol w:w="1397"/>
        <w:gridCol w:w="729"/>
        <w:gridCol w:w="237"/>
        <w:gridCol w:w="3177"/>
      </w:tblGrid>
      <w:tr w:rsidR="00C03021" w:rsidRPr="00372CE7" w14:paraId="64AA5E93" w14:textId="77777777" w:rsidTr="00372CE7">
        <w:trPr>
          <w:gridAfter w:val="2"/>
          <w:wAfter w:w="3414" w:type="dxa"/>
          <w:trHeight w:hRule="exact" w:val="57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14:paraId="1AC6D995" w14:textId="77777777" w:rsidR="00C03021" w:rsidRPr="00372CE7" w:rsidRDefault="00C03021" w:rsidP="00C0302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95D8C8" w14:textId="77777777" w:rsidR="00C03021" w:rsidRPr="00DE1E5B" w:rsidRDefault="00C03021" w:rsidP="00C0302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03021" w:rsidRPr="008A106B" w14:paraId="16399B55" w14:textId="77777777" w:rsidTr="00372CE7">
        <w:trPr>
          <w:gridAfter w:val="2"/>
          <w:wAfter w:w="3414" w:type="dxa"/>
          <w:cantSplit/>
          <w:trHeight w:hRule="exact" w:val="57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14:paraId="7DC35A8B" w14:textId="77777777" w:rsidR="00C03021" w:rsidRPr="005439FB" w:rsidRDefault="00C03021" w:rsidP="00C03021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756F3F" w14:textId="77777777" w:rsidR="00C03021" w:rsidRPr="00787B96" w:rsidRDefault="00C03021" w:rsidP="00C0302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03021" w:rsidRPr="006A6417" w14:paraId="222B3532" w14:textId="77777777" w:rsidTr="00372CE7">
        <w:trPr>
          <w:gridAfter w:val="2"/>
          <w:wAfter w:w="3414" w:type="dxa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14:paraId="3B08BE62" w14:textId="2B5A71E1" w:rsidR="00C03021" w:rsidRPr="005439FB" w:rsidRDefault="00C03021" w:rsidP="00C03021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color w:val="000000"/>
                <w:lang w:val="ru-RU"/>
              </w:rPr>
              <w:t>Тип</w:t>
            </w:r>
            <w:r w:rsidR="006A6417">
              <w:rPr>
                <w:color w:val="000000"/>
                <w:lang w:val="ru-RU"/>
              </w:rPr>
              <w:t xml:space="preserve"> конвейера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774D94" w14:textId="77777777" w:rsidR="006A6417" w:rsidRDefault="006A6417" w:rsidP="00C03021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>подвесной/напольный</w:t>
            </w:r>
            <w:r w:rsidR="00C03021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817718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021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 w:rsidR="00C03021">
              <w:rPr>
                <w:color w:val="313130"/>
                <w:lang w:val="ru-RU"/>
              </w:rPr>
              <w:t xml:space="preserve"> </w:t>
            </w:r>
            <w:r>
              <w:rPr>
                <w:color w:val="313130"/>
                <w:lang w:val="ru-RU"/>
              </w:rPr>
              <w:t xml:space="preserve">  </w:t>
            </w:r>
            <w:r w:rsidR="00C03021">
              <w:rPr>
                <w:color w:val="313130"/>
                <w:lang w:val="ru-RU"/>
              </w:rPr>
              <w:t xml:space="preserve"> </w:t>
            </w:r>
          </w:p>
          <w:p w14:paraId="597C7969" w14:textId="425DAFCC" w:rsidR="00C03021" w:rsidRDefault="006A6417" w:rsidP="00C03021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>грузонесущий постоянно движущийся</w:t>
            </w:r>
            <w:r w:rsidR="00C03021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210175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021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 w:rsidR="00C03021">
              <w:rPr>
                <w:color w:val="313130"/>
                <w:lang w:val="ru-RU"/>
              </w:rPr>
              <w:t xml:space="preserve">     </w:t>
            </w:r>
            <w:r>
              <w:rPr>
                <w:color w:val="000000"/>
                <w:lang w:val="ru-RU"/>
              </w:rPr>
              <w:t>тактовый</w:t>
            </w:r>
            <w:sdt>
              <w:sdtPr>
                <w:rPr>
                  <w:color w:val="313130"/>
                  <w:lang w:val="ru-RU"/>
                </w:rPr>
                <w:id w:val="-2012220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021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174A99BF" w14:textId="5DB1C1C1" w:rsidR="00C03021" w:rsidRDefault="006A6417" w:rsidP="00C03021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000000"/>
              </w:rPr>
              <w:t>Power</w:t>
            </w:r>
            <w:r w:rsidRPr="006A6417">
              <w:rPr>
                <w:color w:val="000000"/>
                <w:lang w:val="ru-RU"/>
              </w:rPr>
              <w:t>&amp;</w:t>
            </w:r>
            <w:r>
              <w:rPr>
                <w:color w:val="000000"/>
              </w:rPr>
              <w:t>Free</w:t>
            </w:r>
            <w:r w:rsidR="00C03021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641311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021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 w:rsidR="00C03021">
              <w:rPr>
                <w:color w:val="313130"/>
                <w:lang w:val="ru-RU"/>
              </w:rPr>
              <w:t xml:space="preserve">     </w:t>
            </w:r>
          </w:p>
          <w:p w14:paraId="23F8FDBE" w14:textId="77777777" w:rsidR="00C03021" w:rsidRPr="00A23E09" w:rsidRDefault="00C03021" w:rsidP="00C03021">
            <w:pPr>
              <w:pStyle w:val="a3"/>
              <w:rPr>
                <w:color w:val="313130"/>
                <w:lang w:val="ru-RU"/>
              </w:rPr>
            </w:pPr>
          </w:p>
        </w:tc>
      </w:tr>
      <w:tr w:rsidR="006A6417" w:rsidRPr="00D307F5" w14:paraId="5BB4A294" w14:textId="77777777" w:rsidTr="008953C4">
        <w:trPr>
          <w:gridAfter w:val="2"/>
          <w:wAfter w:w="3414" w:type="dxa"/>
          <w:trHeight w:val="588"/>
        </w:trPr>
        <w:tc>
          <w:tcPr>
            <w:tcW w:w="2911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99736AD" w14:textId="0E5C6246" w:rsidR="006A6417" w:rsidRPr="006A6417" w:rsidRDefault="006A6417" w:rsidP="008953C4">
            <w:pPr>
              <w:pStyle w:val="a3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Предпочтения </w:t>
            </w:r>
            <w:r w:rsidR="00651497">
              <w:rPr>
                <w:color w:val="000000"/>
                <w:lang w:val="ru-RU"/>
              </w:rPr>
              <w:t xml:space="preserve">                  </w:t>
            </w:r>
            <w:r>
              <w:rPr>
                <w:color w:val="000000"/>
                <w:lang w:val="ru-RU"/>
              </w:rPr>
              <w:t>по сценарию загрузки/выгрузки деталей на конвейер</w:t>
            </w:r>
          </w:p>
        </w:tc>
        <w:tc>
          <w:tcPr>
            <w:tcW w:w="6521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</w:tcPr>
          <w:p w14:paraId="791953E6" w14:textId="77777777" w:rsidR="006A6417" w:rsidRPr="00DE1E5B" w:rsidRDefault="006A6417" w:rsidP="008953C4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A6417" w:rsidRPr="00D307F5" w14:paraId="3362B383" w14:textId="77777777" w:rsidTr="008953C4">
        <w:trPr>
          <w:gridAfter w:val="2"/>
          <w:wAfter w:w="3414" w:type="dxa"/>
          <w:trHeight w:hRule="exact" w:val="57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14:paraId="3BCDE3B4" w14:textId="77777777" w:rsidR="006A6417" w:rsidRPr="00C42442" w:rsidRDefault="006A6417" w:rsidP="008953C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A5455B" w14:textId="77777777" w:rsidR="006A6417" w:rsidRPr="00DE1E5B" w:rsidRDefault="006A6417" w:rsidP="008953C4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A6417" w:rsidRPr="00D307F5" w14:paraId="7A0AE493" w14:textId="77777777" w:rsidTr="008953C4">
        <w:trPr>
          <w:gridAfter w:val="2"/>
          <w:wAfter w:w="3414" w:type="dxa"/>
          <w:trHeight w:val="729"/>
        </w:trPr>
        <w:tc>
          <w:tcPr>
            <w:tcW w:w="29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A66994" w14:textId="7EBC5626" w:rsidR="006A6417" w:rsidRPr="006A6417" w:rsidRDefault="006A6417" w:rsidP="008953C4">
            <w:pPr>
              <w:pStyle w:val="a3"/>
              <w:spacing w:before="13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Климатические условия   в производственном помещении. Какие смежные работы ведутся в этом помещении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F6F6" w14:textId="77777777" w:rsidR="006A6417" w:rsidRPr="00DE1E5B" w:rsidRDefault="006A6417" w:rsidP="008953C4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A6417" w:rsidRPr="00D307F5" w14:paraId="7B3099E8" w14:textId="77777777" w:rsidTr="008953C4">
        <w:trPr>
          <w:gridAfter w:val="2"/>
          <w:wAfter w:w="3414" w:type="dxa"/>
          <w:trHeight w:hRule="exact" w:val="60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14:paraId="0EEFD7DD" w14:textId="77777777" w:rsidR="006A6417" w:rsidRPr="0045743E" w:rsidRDefault="006A6417" w:rsidP="008953C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38E186" w14:textId="77777777" w:rsidR="006A6417" w:rsidRPr="00DE1E5B" w:rsidRDefault="006A6417" w:rsidP="008953C4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A6417" w:rsidRPr="00D307F5" w14:paraId="57B4BD6B" w14:textId="77777777" w:rsidTr="008953C4">
        <w:trPr>
          <w:gridAfter w:val="2"/>
          <w:wAfter w:w="3414" w:type="dxa"/>
        </w:trPr>
        <w:tc>
          <w:tcPr>
            <w:tcW w:w="2911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0A5C995" w14:textId="0BB73932" w:rsidR="006A6417" w:rsidRDefault="006A6417" w:rsidP="008953C4">
            <w:pPr>
              <w:pStyle w:val="a3"/>
              <w:spacing w:before="13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Требования </w:t>
            </w:r>
            <w:r w:rsidR="00DE39F2">
              <w:rPr>
                <w:color w:val="000000"/>
                <w:lang w:val="ru-RU"/>
              </w:rPr>
              <w:t xml:space="preserve">                         </w:t>
            </w:r>
            <w:r>
              <w:rPr>
                <w:color w:val="000000"/>
                <w:lang w:val="ru-RU"/>
              </w:rPr>
              <w:t>к вспомогательным операциям на линии</w:t>
            </w:r>
          </w:p>
          <w:p w14:paraId="128D5D62" w14:textId="048515C7" w:rsidR="006A6417" w:rsidRPr="006A6417" w:rsidRDefault="006A6417" w:rsidP="008953C4">
            <w:pPr>
              <w:pStyle w:val="a3"/>
              <w:spacing w:before="130"/>
              <w:rPr>
                <w:color w:val="000000"/>
                <w:lang w:val="ru-RU"/>
              </w:rPr>
            </w:pPr>
            <w:r w:rsidRPr="006A6417">
              <w:rPr>
                <w:sz w:val="18"/>
                <w:lang w:val="ru-RU"/>
              </w:rPr>
              <w:t>(</w:t>
            </w:r>
            <w:r w:rsidR="00651497">
              <w:rPr>
                <w:sz w:val="18"/>
                <w:lang w:val="ru-RU"/>
              </w:rPr>
              <w:t>М</w:t>
            </w:r>
            <w:r w:rsidRPr="006A6417">
              <w:rPr>
                <w:sz w:val="18"/>
                <w:lang w:val="ru-RU"/>
              </w:rPr>
              <w:t>аскировка/демаскировка/</w:t>
            </w:r>
            <w:r>
              <w:rPr>
                <w:sz w:val="18"/>
                <w:lang w:val="ru-RU"/>
              </w:rPr>
              <w:t xml:space="preserve"> </w:t>
            </w:r>
            <w:r w:rsidR="000435CD" w:rsidRPr="006A6417">
              <w:rPr>
                <w:sz w:val="18"/>
                <w:lang w:val="ru-RU"/>
              </w:rPr>
              <w:t>ОТК</w:t>
            </w:r>
            <w:r w:rsidRPr="006A6417">
              <w:rPr>
                <w:sz w:val="18"/>
                <w:lang w:val="ru-RU"/>
              </w:rPr>
              <w:t>/нанесение высоковязких материалов и др</w:t>
            </w:r>
            <w:r w:rsidR="000435CD">
              <w:rPr>
                <w:sz w:val="18"/>
                <w:lang w:val="ru-RU"/>
              </w:rPr>
              <w:t>.</w:t>
            </w:r>
            <w:r w:rsidRPr="006A6417">
              <w:rPr>
                <w:sz w:val="18"/>
                <w:lang w:val="ru-RU"/>
              </w:rPr>
              <w:t>)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3511" w14:textId="77777777" w:rsidR="006A6417" w:rsidRPr="00DE1E5B" w:rsidRDefault="006A6417" w:rsidP="008953C4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A6417" w:rsidRPr="00D307F5" w14:paraId="619D4B4E" w14:textId="77777777" w:rsidTr="008953C4">
        <w:trPr>
          <w:gridAfter w:val="2"/>
          <w:wAfter w:w="3414" w:type="dxa"/>
          <w:trHeight w:hRule="exact" w:val="57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14:paraId="4BD38F75" w14:textId="77777777" w:rsidR="006A6417" w:rsidRPr="0045743E" w:rsidRDefault="006A6417" w:rsidP="008953C4">
            <w:pPr>
              <w:pStyle w:val="a3"/>
              <w:tabs>
                <w:tab w:val="left" w:pos="1188"/>
                <w:tab w:val="left" w:pos="1730"/>
              </w:tabs>
              <w:spacing w:before="130"/>
              <w:ind w:firstLine="72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ab/>
            </w:r>
            <w:r>
              <w:rPr>
                <w:rFonts w:cs="Arial"/>
                <w:lang w:val="ru-RU"/>
              </w:rPr>
              <w:tab/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35053" w14:textId="77777777" w:rsidR="006A6417" w:rsidRPr="00DE1E5B" w:rsidRDefault="006A6417" w:rsidP="008953C4">
            <w:pPr>
              <w:pStyle w:val="a3"/>
              <w:tabs>
                <w:tab w:val="left" w:pos="1711"/>
              </w:tabs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color w:val="313130"/>
                <w:sz w:val="18"/>
                <w:szCs w:val="18"/>
                <w:lang w:val="ru-RU"/>
              </w:rPr>
              <w:tab/>
            </w:r>
          </w:p>
        </w:tc>
      </w:tr>
      <w:tr w:rsidR="006A6417" w:rsidRPr="00D307F5" w14:paraId="3A7B05D2" w14:textId="77777777" w:rsidTr="008953C4">
        <w:trPr>
          <w:cantSplit/>
          <w:trHeight w:hRule="exact" w:val="57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14:paraId="6A5ED04A" w14:textId="77777777" w:rsidR="006A6417" w:rsidRPr="006A6417" w:rsidRDefault="006A6417" w:rsidP="008953C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99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269A8BC" w14:textId="77777777" w:rsidR="006A6417" w:rsidRPr="00787B96" w:rsidRDefault="006A6417" w:rsidP="008953C4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03021" w:rsidRPr="00032739" w14:paraId="32BB9A42" w14:textId="77777777" w:rsidTr="00C03021">
        <w:trPr>
          <w:gridAfter w:val="2"/>
          <w:wAfter w:w="3414" w:type="dxa"/>
        </w:trPr>
        <w:tc>
          <w:tcPr>
            <w:tcW w:w="94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FBBA3F3" w14:textId="14FBA2BC" w:rsidR="00C03021" w:rsidRDefault="00C03021" w:rsidP="00C03021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149EC397" w14:textId="29C241A9" w:rsidR="000435CD" w:rsidRDefault="000435CD" w:rsidP="00C03021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1C5DC704" w14:textId="54A89707" w:rsidR="000435CD" w:rsidRDefault="000435CD" w:rsidP="00C03021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62B6D8AF" w14:textId="1BA3960E" w:rsidR="000435CD" w:rsidRDefault="000435CD" w:rsidP="00C03021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6DC060D0" w14:textId="084F0194" w:rsidR="000435CD" w:rsidRDefault="000435CD" w:rsidP="00C03021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59FC4189" w14:textId="77777777" w:rsidR="000435CD" w:rsidRDefault="000435CD" w:rsidP="00C03021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38AD6E35" w14:textId="77777777" w:rsidR="00C03021" w:rsidRDefault="00C03021" w:rsidP="00C03021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1B11E2B8" wp14:editId="18336677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9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84B5F4" id="Line 109" o:spid="_x0000_s1026" style="position:absolute;z-index: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6A6417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Подготовка поверхности</w:t>
            </w:r>
          </w:p>
          <w:p w14:paraId="30C939CF" w14:textId="730F9AAA" w:rsidR="0027152F" w:rsidRPr="0027152F" w:rsidRDefault="0027152F" w:rsidP="00C03021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</w:tc>
      </w:tr>
      <w:tr w:rsidR="00C03021" w:rsidRPr="00B021B6" w14:paraId="206E047E" w14:textId="77777777" w:rsidTr="000435CD">
        <w:trPr>
          <w:gridAfter w:val="2"/>
          <w:wAfter w:w="3414" w:type="dxa"/>
          <w:trHeight w:hRule="exact" w:val="57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14:paraId="6219AA92" w14:textId="77777777" w:rsidR="00C03021" w:rsidRDefault="00C03021" w:rsidP="00C03021">
            <w:pPr>
              <w:spacing w:before="120"/>
              <w:rPr>
                <w:lang w:val="ru-RU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B17FA7" w14:textId="77777777" w:rsidR="00C03021" w:rsidRPr="00787B96" w:rsidRDefault="00C03021" w:rsidP="00C0302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7AF09F" w14:textId="77777777" w:rsidR="00C03021" w:rsidRDefault="00C03021" w:rsidP="00C03021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C03021" w:rsidRPr="00A850FD" w14:paraId="351C7057" w14:textId="77777777" w:rsidTr="000435CD">
        <w:trPr>
          <w:gridAfter w:val="1"/>
          <w:wAfter w:w="3177" w:type="dxa"/>
        </w:trPr>
        <w:tc>
          <w:tcPr>
            <w:tcW w:w="29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AF0BA6" w14:textId="5D6928EF" w:rsidR="00C03021" w:rsidRPr="000435CD" w:rsidRDefault="006A6417" w:rsidP="00C03021">
            <w:pPr>
              <w:spacing w:before="120"/>
              <w:rPr>
                <w:lang w:val="ru-RU"/>
              </w:rPr>
            </w:pPr>
            <w:r w:rsidRPr="000435CD">
              <w:rPr>
                <w:lang w:val="ru-RU"/>
              </w:rPr>
              <w:lastRenderedPageBreak/>
              <w:t xml:space="preserve">Если требуется в составе линии: </w:t>
            </w:r>
            <w:r w:rsidR="00B16EEB">
              <w:rPr>
                <w:lang w:val="ru-RU"/>
              </w:rPr>
              <w:t>д</w:t>
            </w:r>
            <w:r w:rsidRPr="000435CD">
              <w:rPr>
                <w:lang w:val="ru-RU"/>
              </w:rPr>
              <w:t xml:space="preserve">робеструйная – степень подготовки </w:t>
            </w:r>
            <w:r w:rsidRPr="000435CD">
              <w:t>Sa</w:t>
            </w:r>
            <w:r w:rsidRPr="000435CD">
              <w:rPr>
                <w:lang w:val="ru-RU"/>
              </w:rPr>
              <w:t xml:space="preserve"> 2/ 2.5/ 3 / Химическая (применяемые материалы)</w:t>
            </w:r>
            <w:r w:rsidR="00B16EEB">
              <w:rPr>
                <w:lang w:val="ru-RU"/>
              </w:rPr>
              <w:t>. П</w:t>
            </w:r>
            <w:r w:rsidR="000435CD" w:rsidRPr="000435CD">
              <w:rPr>
                <w:lang w:val="ru-RU"/>
              </w:rPr>
              <w:t>редусмотреть</w:t>
            </w:r>
            <w:r w:rsidRPr="000435CD">
              <w:rPr>
                <w:lang w:val="ru-RU"/>
              </w:rPr>
              <w:t xml:space="preserve"> оба варианта?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A9C8" w14:textId="77777777" w:rsidR="00C03021" w:rsidRPr="00787B96" w:rsidRDefault="00C03021" w:rsidP="00C03021">
            <w:pPr>
              <w:pStyle w:val="a3"/>
              <w:spacing w:before="130"/>
              <w:ind w:right="-868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A44CA0" w14:textId="77777777" w:rsidR="00C03021" w:rsidRDefault="00C03021" w:rsidP="00C03021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C03021" w:rsidRPr="00A850FD" w14:paraId="311C4D32" w14:textId="77777777" w:rsidTr="000435CD">
        <w:trPr>
          <w:gridAfter w:val="1"/>
          <w:wAfter w:w="3177" w:type="dxa"/>
          <w:trHeight w:hRule="exact" w:val="57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14:paraId="1F0E87C2" w14:textId="77777777" w:rsidR="00C03021" w:rsidRDefault="00C03021" w:rsidP="00C03021">
            <w:pPr>
              <w:spacing w:before="120"/>
              <w:rPr>
                <w:lang w:val="ru-RU"/>
              </w:rPr>
            </w:pP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7AE244" w14:textId="77777777" w:rsidR="00C03021" w:rsidRPr="00787B96" w:rsidRDefault="00C03021" w:rsidP="00C03021">
            <w:pPr>
              <w:pStyle w:val="a3"/>
              <w:spacing w:before="130"/>
              <w:ind w:right="-868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14:paraId="0446F471" w14:textId="77777777" w:rsidR="00C03021" w:rsidRDefault="00C03021" w:rsidP="00C03021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C03021" w:rsidRPr="00A850FD" w14:paraId="35A64112" w14:textId="77777777" w:rsidTr="00372CE7">
        <w:trPr>
          <w:gridAfter w:val="5"/>
          <w:wAfter w:w="9935" w:type="dxa"/>
          <w:trHeight w:hRule="exact" w:val="57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14:paraId="5441C282" w14:textId="77777777" w:rsidR="00C03021" w:rsidRDefault="00C03021" w:rsidP="00C03021">
            <w:pPr>
              <w:spacing w:before="120"/>
              <w:rPr>
                <w:lang w:val="ru-RU"/>
              </w:rPr>
            </w:pPr>
          </w:p>
          <w:p w14:paraId="79CFD834" w14:textId="77777777" w:rsidR="00C03021" w:rsidRDefault="00C03021" w:rsidP="00C03021">
            <w:pPr>
              <w:spacing w:before="120"/>
              <w:rPr>
                <w:lang w:val="ru-RU"/>
              </w:rPr>
            </w:pPr>
          </w:p>
        </w:tc>
      </w:tr>
      <w:tr w:rsidR="00C03021" w:rsidRPr="00D307F5" w14:paraId="5A92D598" w14:textId="77777777" w:rsidTr="00C03021">
        <w:tc>
          <w:tcPr>
            <w:tcW w:w="1284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61B24E2" w14:textId="77777777" w:rsidR="00C03021" w:rsidRDefault="00C03021" w:rsidP="00C03021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06EEB0DC" wp14:editId="0E03A24B">
                      <wp:simplePos x="0" y="0"/>
                      <wp:positionH relativeFrom="page">
                        <wp:posOffset>15908</wp:posOffset>
                      </wp:positionH>
                      <wp:positionV relativeFrom="paragraph">
                        <wp:posOffset>259137</wp:posOffset>
                      </wp:positionV>
                      <wp:extent cx="0" cy="243205"/>
                      <wp:effectExtent l="19050" t="0" r="19050" b="23495"/>
                      <wp:wrapNone/>
                      <wp:docPr id="13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6C06D4" id="Line 109" o:spid="_x0000_s1026" style="position:absolute;z-index: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25pt,20.4pt" to="1.2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" strokecolor="#415fb1" strokeweight=".79933mm">
                      <w10:wrap anchorx="page"/>
                    </v:line>
                  </w:pict>
                </mc:Fallback>
              </mc:AlternateContent>
            </w:r>
          </w:p>
          <w:p w14:paraId="1A62C7AC" w14:textId="13906D04" w:rsidR="00C03021" w:rsidRPr="009913D6" w:rsidRDefault="00C03021" w:rsidP="00C03021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>
              <w:rPr>
                <w:rFonts w:ascii="DIN Pro Medium" w:hAnsi="DIN Pro Medium" w:cs="DIN Pro Medium"/>
                <w:sz w:val="24"/>
                <w:szCs w:val="24"/>
                <w:lang w:val="ru-RU"/>
              </w:rPr>
              <w:t xml:space="preserve"> </w:t>
            </w:r>
            <w:r w:rsidR="000435CD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Доступные энергоносители для нагрева воздуха</w:t>
            </w:r>
          </w:p>
        </w:tc>
      </w:tr>
      <w:tr w:rsidR="00C03021" w:rsidRPr="00DE1E64" w14:paraId="7FDAD16A" w14:textId="77777777" w:rsidTr="00372CE7">
        <w:trPr>
          <w:gridAfter w:val="3"/>
          <w:wAfter w:w="4143" w:type="dxa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14:paraId="4E190654" w14:textId="6F179D49" w:rsidR="00C03021" w:rsidRPr="005439FB" w:rsidRDefault="00057655" w:rsidP="00C03021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color w:val="000000"/>
                <w:lang w:val="ru-RU"/>
              </w:rPr>
              <w:t xml:space="preserve"> </w:t>
            </w:r>
            <w:r w:rsidR="000435CD">
              <w:rPr>
                <w:color w:val="000000"/>
                <w:lang w:val="ru-RU"/>
              </w:rPr>
              <w:t>Энергоносители</w:t>
            </w:r>
          </w:p>
        </w:tc>
        <w:tc>
          <w:tcPr>
            <w:tcW w:w="5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14A3C0" w14:textId="56D55913" w:rsidR="00C03021" w:rsidRPr="00DE1E64" w:rsidRDefault="000435CD" w:rsidP="00C03021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газ</w:t>
            </w:r>
            <w:r w:rsidR="00C03021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915315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021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 w:rsidR="00C03021">
              <w:rPr>
                <w:color w:val="313130"/>
                <w:lang w:val="ru-RU"/>
              </w:rPr>
              <w:t xml:space="preserve">    </w:t>
            </w:r>
            <w:r>
              <w:rPr>
                <w:color w:val="313130"/>
                <w:lang w:val="ru-RU"/>
              </w:rPr>
              <w:t>дизель</w:t>
            </w:r>
            <w:sdt>
              <w:sdtPr>
                <w:rPr>
                  <w:color w:val="313130"/>
                  <w:lang w:val="ru-RU"/>
                </w:rPr>
                <w:id w:val="41298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021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 w:rsidRPr="000435CD">
              <w:rPr>
                <w:color w:val="313130"/>
                <w:lang w:val="ru-RU"/>
              </w:rPr>
              <w:t xml:space="preserve"> </w:t>
            </w:r>
            <w:r>
              <w:rPr>
                <w:color w:val="313130"/>
                <w:lang w:val="ru-RU"/>
              </w:rPr>
              <w:t xml:space="preserve">    электричество</w:t>
            </w:r>
            <w:sdt>
              <w:sdtPr>
                <w:rPr>
                  <w:color w:val="313130"/>
                  <w:lang w:val="ru-RU"/>
                </w:rPr>
                <w:id w:val="-2129460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  <w:tr w:rsidR="00C03021" w14:paraId="5BFFA66E" w14:textId="77777777" w:rsidTr="00372CE7">
        <w:trPr>
          <w:gridAfter w:val="3"/>
          <w:wAfter w:w="4143" w:type="dxa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14:paraId="08A0D974" w14:textId="1B1950F1" w:rsidR="00C03021" w:rsidRDefault="00C03021" w:rsidP="00C03021">
            <w:pPr>
              <w:pStyle w:val="a3"/>
              <w:spacing w:before="130"/>
              <w:rPr>
                <w:szCs w:val="28"/>
                <w:lang w:val="ru-RU"/>
              </w:rPr>
            </w:pPr>
          </w:p>
        </w:tc>
        <w:tc>
          <w:tcPr>
            <w:tcW w:w="5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C2FA0E" w14:textId="2E50917A" w:rsidR="00C03021" w:rsidRDefault="000435CD" w:rsidP="00C03021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горячая вода</w:t>
            </w:r>
            <w:r w:rsidR="00C03021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666312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021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 w:rsidR="00C03021">
              <w:rPr>
                <w:color w:val="313130"/>
                <w:lang w:val="ru-RU"/>
              </w:rPr>
              <w:t xml:space="preserve">     </w:t>
            </w:r>
            <w:r>
              <w:rPr>
                <w:color w:val="313130"/>
                <w:lang w:val="ru-RU"/>
              </w:rPr>
              <w:t>пар</w:t>
            </w:r>
            <w:r w:rsidR="00C03021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488397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021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</w:tbl>
    <w:p w14:paraId="79A09E67" w14:textId="77777777" w:rsidR="00B6175B" w:rsidRDefault="00B6175B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tbl>
      <w:tblPr>
        <w:tblStyle w:val="ab"/>
        <w:tblW w:w="12846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2"/>
        <w:gridCol w:w="5792"/>
        <w:gridCol w:w="4142"/>
      </w:tblGrid>
      <w:tr w:rsidR="00B739D0" w:rsidRPr="000D7834" w14:paraId="2108B9DB" w14:textId="77777777" w:rsidTr="00B739D0">
        <w:tc>
          <w:tcPr>
            <w:tcW w:w="128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E9CA75" w14:textId="60DFE431" w:rsidR="00B739D0" w:rsidRPr="005E4F46" w:rsidRDefault="00B739D0" w:rsidP="005E4F46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lang w:val="ru-RU"/>
              </w:rPr>
            </w:pPr>
            <w:r w:rsidRPr="005E4F46">
              <w:rPr>
                <w:rFonts w:ascii="DIN Pro Medium" w:hAnsi="DIN Pro Medium" w:cs="DIN Pro Medium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3C75DDD4" wp14:editId="10CBEBE7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12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7529C5" id="Line 109" o:spid="_x0000_s1026" style="position:absolute;z-index: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  <w:r w:rsidR="000435CD">
              <w:rPr>
                <w:rFonts w:ascii="DIN Pro Medium" w:hAnsi="DIN Pro Medium" w:cs="DIN Pro Medium"/>
                <w:noProof/>
                <w:sz w:val="24"/>
                <w:szCs w:val="24"/>
                <w:lang w:val="ru-RU" w:eastAsia="ru-RU"/>
              </w:rPr>
              <w:t>Тип сушки</w:t>
            </w:r>
          </w:p>
        </w:tc>
      </w:tr>
      <w:tr w:rsidR="00B739D0" w:rsidRPr="00787B96" w14:paraId="7B89F4EE" w14:textId="77777777" w:rsidTr="00F96B76">
        <w:trPr>
          <w:cantSplit/>
          <w:trHeight w:hRule="exact" w:val="57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</w:tcPr>
          <w:p w14:paraId="66CEC7BF" w14:textId="77777777" w:rsidR="00B739D0" w:rsidRPr="005439FB" w:rsidRDefault="00B739D0" w:rsidP="00490F9F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99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D1C547" w14:textId="77777777" w:rsidR="00B739D0" w:rsidRPr="00787B96" w:rsidRDefault="00B739D0" w:rsidP="00490F9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B739D0" w:rsidRPr="005E4F46" w14:paraId="16CDC859" w14:textId="77777777" w:rsidTr="000435CD">
        <w:trPr>
          <w:gridAfter w:val="1"/>
          <w:wAfter w:w="4142" w:type="dxa"/>
          <w:trHeight w:val="953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</w:tcPr>
          <w:p w14:paraId="76863AE1" w14:textId="12E3A1D2" w:rsidR="00B739D0" w:rsidRPr="005439FB" w:rsidRDefault="000435CD" w:rsidP="00B739D0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color w:val="000000"/>
                <w:lang w:val="ru-RU"/>
              </w:rPr>
              <w:t>Тип сушки</w:t>
            </w: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</w:tcPr>
          <w:p w14:paraId="57977F29" w14:textId="689D513B" w:rsidR="00B739D0" w:rsidRDefault="000435CD" w:rsidP="00B739D0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lang w:val="ru-RU"/>
              </w:rPr>
              <w:t>конвективная</w:t>
            </w:r>
            <w:r w:rsidR="00DE1E64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344161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 </w:t>
            </w:r>
            <w:r>
              <w:rPr>
                <w:lang w:val="ru-RU"/>
              </w:rPr>
              <w:t>терморадиационная — ИК, УФ</w:t>
            </w:r>
            <w:r w:rsidR="00DE1E64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1214010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1E64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3B7BC8A9" w14:textId="77777777" w:rsidR="005E4F46" w:rsidRPr="00DE1E64" w:rsidRDefault="005E4F46" w:rsidP="000435C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</w:p>
        </w:tc>
      </w:tr>
    </w:tbl>
    <w:p w14:paraId="59C43B36" w14:textId="77777777" w:rsidR="0002725D" w:rsidRDefault="0002725D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tbl>
      <w:tblPr>
        <w:tblStyle w:val="ab"/>
        <w:tblW w:w="12846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1"/>
        <w:gridCol w:w="5792"/>
        <w:gridCol w:w="4143"/>
      </w:tblGrid>
      <w:tr w:rsidR="001B59AF" w:rsidRPr="00DE1E5B" w14:paraId="41C69260" w14:textId="77777777" w:rsidTr="003842E1">
        <w:tc>
          <w:tcPr>
            <w:tcW w:w="128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2C0B9E" w14:textId="7069CA3B" w:rsidR="001B59AF" w:rsidRPr="0027152F" w:rsidRDefault="001B59AF" w:rsidP="00F61A95">
            <w:pPr>
              <w:pStyle w:val="a3"/>
              <w:spacing w:before="8"/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7A25C73E" wp14:editId="16599CEC">
                      <wp:simplePos x="0" y="0"/>
                      <wp:positionH relativeFrom="page">
                        <wp:posOffset>9525</wp:posOffset>
                      </wp:positionH>
                      <wp:positionV relativeFrom="paragraph">
                        <wp:posOffset>635</wp:posOffset>
                      </wp:positionV>
                      <wp:extent cx="3175" cy="247015"/>
                      <wp:effectExtent l="19050" t="19050" r="34925" b="19685"/>
                      <wp:wrapNone/>
                      <wp:docPr id="6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24701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4ADD8F" id="Line 109" o:spid="_x0000_s1026" style="position:absolute;flip:x;z-index: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75pt,.05pt" to="1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 xml:space="preserve"> </w:t>
            </w:r>
            <w:r w:rsidR="000435CD"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>Другие доступные энергоносители</w:t>
            </w:r>
          </w:p>
        </w:tc>
      </w:tr>
      <w:tr w:rsidR="001B59AF" w:rsidRPr="00DE1E5B" w14:paraId="2CE3DDEE" w14:textId="77777777" w:rsidTr="003842E1">
        <w:tc>
          <w:tcPr>
            <w:tcW w:w="128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EA4EF4" w14:textId="77777777" w:rsidR="001B59AF" w:rsidRPr="00DE1E5B" w:rsidRDefault="001B59AF" w:rsidP="001B59AF">
            <w:pPr>
              <w:pStyle w:val="a3"/>
              <w:rPr>
                <w:rFonts w:ascii="DIN Pro Medium" w:eastAsia="DIN Pro Medium" w:hAnsi="DIN Pro Medium" w:cs="DIN Pro Medium"/>
                <w:noProof/>
                <w:sz w:val="18"/>
                <w:szCs w:val="18"/>
                <w:lang w:val="ru-RU" w:eastAsia="ru-RU"/>
              </w:rPr>
            </w:pPr>
          </w:p>
        </w:tc>
      </w:tr>
      <w:tr w:rsidR="001B59AF" w:rsidRPr="000435CD" w14:paraId="6A809021" w14:textId="77777777" w:rsidTr="000435CD">
        <w:trPr>
          <w:gridAfter w:val="1"/>
          <w:wAfter w:w="4143" w:type="dxa"/>
          <w:trHeight w:val="1222"/>
        </w:trPr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</w:tcPr>
          <w:p w14:paraId="3CC5AD88" w14:textId="77F9EC88" w:rsidR="001B59AF" w:rsidRPr="005439FB" w:rsidRDefault="00057655" w:rsidP="001B59AF">
            <w:pPr>
              <w:pStyle w:val="a3"/>
              <w:rPr>
                <w:rFonts w:cs="Arial"/>
                <w:lang w:val="ru-RU"/>
              </w:rPr>
            </w:pPr>
            <w:r>
              <w:rPr>
                <w:color w:val="000000"/>
                <w:lang w:val="ru-RU"/>
              </w:rPr>
              <w:t xml:space="preserve"> </w:t>
            </w:r>
            <w:r w:rsidR="000435CD">
              <w:rPr>
                <w:color w:val="000000"/>
                <w:lang w:val="ru-RU"/>
              </w:rPr>
              <w:t>Энергоносители</w:t>
            </w:r>
          </w:p>
        </w:tc>
        <w:tc>
          <w:tcPr>
            <w:tcW w:w="5792" w:type="dxa"/>
            <w:tcBorders>
              <w:top w:val="nil"/>
              <w:left w:val="nil"/>
              <w:bottom w:val="nil"/>
              <w:right w:val="nil"/>
            </w:tcBorders>
          </w:tcPr>
          <w:p w14:paraId="2967371B" w14:textId="43672DE2" w:rsidR="000435CD" w:rsidRDefault="000435CD" w:rsidP="001B59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>сжатый воздух — давление и качество</w:t>
            </w:r>
            <w:r w:rsidR="001B59AF">
              <w:rPr>
                <w:color w:val="00000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90517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59AF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 w:rsidR="001B59AF">
              <w:rPr>
                <w:color w:val="313130"/>
                <w:lang w:val="ru-RU"/>
              </w:rPr>
              <w:t xml:space="preserve">   </w:t>
            </w:r>
          </w:p>
          <w:p w14:paraId="48A7091E" w14:textId="77777777" w:rsidR="000435CD" w:rsidRDefault="000435CD" w:rsidP="000435CD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>вода — качество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184202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  <w:p w14:paraId="1E8835B1" w14:textId="5ECB015C" w:rsidR="00E5008D" w:rsidRPr="00DE1E64" w:rsidRDefault="000435CD" w:rsidP="001B59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>наличие канализации</w:t>
            </w:r>
            <w:r w:rsidR="001B59AF"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1835807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59AF"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</w:p>
        </w:tc>
      </w:tr>
    </w:tbl>
    <w:p w14:paraId="5BC8FE6C" w14:textId="77777777" w:rsidR="00E5008D" w:rsidRDefault="00E5008D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tbl>
      <w:tblPr>
        <w:tblStyle w:val="ab"/>
        <w:tblW w:w="9433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1"/>
        <w:gridCol w:w="5792"/>
        <w:gridCol w:w="730"/>
      </w:tblGrid>
      <w:tr w:rsidR="00781FE2" w14:paraId="48303055" w14:textId="77777777" w:rsidTr="000435CD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FC1441" w14:textId="77777777" w:rsidR="00683A85" w:rsidRDefault="00683A85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7FD3E722" w14:textId="3D392A94" w:rsidR="00683A85" w:rsidRDefault="00683A85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7B56C422" wp14:editId="4AAF4690">
                      <wp:simplePos x="0" y="0"/>
                      <wp:positionH relativeFrom="page">
                        <wp:posOffset>27940</wp:posOffset>
                      </wp:positionH>
                      <wp:positionV relativeFrom="paragraph">
                        <wp:posOffset>-1905</wp:posOffset>
                      </wp:positionV>
                      <wp:extent cx="0" cy="243205"/>
                      <wp:effectExtent l="19050" t="0" r="19050" b="23495"/>
                      <wp:wrapNone/>
                      <wp:docPr id="21" name="Прямая соединительная линия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ED1E50" id="Прямая соединительная линия 21" o:spid="_x0000_s1026" style="position:absolute;z-index: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.2pt,-.15pt" to="2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4132D69B" wp14:editId="565FDF69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24" name="Прямая соединительная линия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D4753B" id="Прямая соединительная линия 24" o:spid="_x0000_s1026" style="position:absolute;z-index: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BNd4HYWwIAAHMEAAAOAAAAAAAAAAAAAAAAAC4CAABkcnMvZTJv&#10;RG9jLnhtbFBLAQItABQABgAIAAAAIQCAOQVP5AAAABkBAAAPAAAAAAAAAAAAAAAAALUEAABkcnMv&#10;ZG93bnJldi54bWxQSwUGAAAAAAQABADzAAAAxgUAAAAA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370A9696" wp14:editId="2C3FD15C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25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F2ABB3" id="Прямая соединительная линия 25" o:spid="_x0000_s1026" style="position:absolute;z-index: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CJJZDRWwIAAHMEAAAOAAAAAAAAAAAAAAAAAC4CAABkcnMvZTJv&#10;RG9jLnhtbFBLAQItABQABgAIAAAAIQCAOQVP5AAAABkBAAAPAAAAAAAAAAAAAAAAALUEAABkcnMv&#10;ZG93bnJldi54bWxQSwUGAAAAAAQABADzAAAAxgUAAAAA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hAnsi="DIN Pro Medium" w:cs="DIN Pro Medium"/>
                <w:sz w:val="24"/>
                <w:szCs w:val="24"/>
                <w:lang w:val="ru-RU"/>
              </w:rPr>
              <w:t xml:space="preserve"> </w:t>
            </w:r>
            <w:r w:rsidR="000435CD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Дополнительные требования к линии</w:t>
            </w:r>
          </w:p>
          <w:p w14:paraId="7F57038D" w14:textId="77777777" w:rsidR="00781FE2" w:rsidRDefault="00781FE2" w:rsidP="00683A85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B004A" w:rsidRPr="00DE1E5B" w14:paraId="3BA6A23D" w14:textId="77777777" w:rsidTr="000435CD">
        <w:trPr>
          <w:gridAfter w:val="1"/>
          <w:wAfter w:w="730" w:type="dxa"/>
        </w:trPr>
        <w:tc>
          <w:tcPr>
            <w:tcW w:w="2911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BC6BDB0" w14:textId="49F416B7" w:rsidR="009B004A" w:rsidRPr="00C42442" w:rsidRDefault="00057655" w:rsidP="00F61A95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9B004A">
              <w:rPr>
                <w:lang w:val="ru-RU"/>
              </w:rPr>
              <w:t>Комментарии</w:t>
            </w:r>
          </w:p>
        </w:tc>
        <w:tc>
          <w:tcPr>
            <w:tcW w:w="57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2680579" w14:textId="77777777" w:rsidR="009B004A" w:rsidRPr="00DE1E5B" w:rsidRDefault="009B004A" w:rsidP="00F61A95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435CD" w14:paraId="613009E9" w14:textId="77777777" w:rsidTr="008953C4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81FF7C" w14:textId="70BCEEA9" w:rsidR="000435CD" w:rsidRDefault="000435CD" w:rsidP="008953C4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1B1CB0CC" w14:textId="36B74F10" w:rsidR="000435CD" w:rsidRDefault="000435CD" w:rsidP="008953C4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3160E132" w14:textId="77777777" w:rsidR="000435CD" w:rsidRDefault="000435CD" w:rsidP="008953C4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07330501" w14:textId="0F04018F" w:rsidR="000435CD" w:rsidRDefault="000435CD" w:rsidP="008953C4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5B561CD8" wp14:editId="119D8342">
                      <wp:simplePos x="0" y="0"/>
                      <wp:positionH relativeFrom="page">
                        <wp:posOffset>27940</wp:posOffset>
                      </wp:positionH>
                      <wp:positionV relativeFrom="paragraph">
                        <wp:posOffset>-1905</wp:posOffset>
                      </wp:positionV>
                      <wp:extent cx="0" cy="243205"/>
                      <wp:effectExtent l="19050" t="0" r="19050" b="23495"/>
                      <wp:wrapNone/>
                      <wp:docPr id="22" name="Прямая соединительная линия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999416" id="Прямая соединительная линия 22" o:spid="_x0000_s1026" style="position:absolute;z-index: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.2pt,-.15pt" to="2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62C126F5" wp14:editId="270076BF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23" name="Прямая соединительная лини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CD6C29" id="Прямая соединительная линия 23" o:spid="_x0000_s1026" style="position:absolute;z-index: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57D84CE2" wp14:editId="200A6F97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26" name="Прямая соединительная линия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5840AE" id="Прямая соединительная линия 26" o:spid="_x0000_s1026" style="position:absolute;z-index: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hAnsi="DIN Pro Medium" w:cs="DIN Pro Medium"/>
                <w:sz w:val="24"/>
                <w:szCs w:val="24"/>
                <w:lang w:val="ru-RU"/>
              </w:rPr>
              <w:t xml:space="preserve"> Планируемые сроки реализации проекта</w:t>
            </w:r>
          </w:p>
          <w:p w14:paraId="4B539961" w14:textId="77777777" w:rsidR="000435CD" w:rsidRDefault="000435CD" w:rsidP="008953C4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435CD" w:rsidRPr="00DE1E5B" w14:paraId="2F5B4440" w14:textId="77777777" w:rsidTr="008953C4">
        <w:trPr>
          <w:gridAfter w:val="1"/>
          <w:wAfter w:w="730" w:type="dxa"/>
        </w:trPr>
        <w:tc>
          <w:tcPr>
            <w:tcW w:w="2911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AF90A29" w14:textId="34184751" w:rsidR="000435CD" w:rsidRPr="00C42442" w:rsidRDefault="00057655" w:rsidP="008953C4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0435CD">
              <w:rPr>
                <w:lang w:val="ru-RU"/>
              </w:rPr>
              <w:t>Комментарии</w:t>
            </w:r>
          </w:p>
        </w:tc>
        <w:tc>
          <w:tcPr>
            <w:tcW w:w="57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F078A8F" w14:textId="77777777" w:rsidR="000435CD" w:rsidRPr="00DE1E5B" w:rsidRDefault="000435CD" w:rsidP="008953C4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435CD" w14:paraId="42F74B65" w14:textId="77777777" w:rsidTr="008953C4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04DA15" w14:textId="77777777" w:rsidR="000435CD" w:rsidRDefault="000435CD" w:rsidP="008953C4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012F148D" w14:textId="2AA7311C" w:rsidR="000435CD" w:rsidRDefault="000435CD" w:rsidP="008953C4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6B13CA3F" w14:textId="7142D33C" w:rsidR="000435CD" w:rsidRDefault="000435CD" w:rsidP="008953C4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2BAEAAD8" w14:textId="08521A32" w:rsidR="000435CD" w:rsidRDefault="000435CD" w:rsidP="008953C4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50C3A477" w14:textId="77777777" w:rsidR="00651497" w:rsidRDefault="00651497" w:rsidP="008953C4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06340C30" w14:textId="77777777" w:rsidR="000435CD" w:rsidRDefault="000435CD" w:rsidP="008953C4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15C4524D" w14:textId="69CDD4E2" w:rsidR="000435CD" w:rsidRDefault="000435CD" w:rsidP="008953C4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63237E66" wp14:editId="63B4F27C">
                      <wp:simplePos x="0" y="0"/>
                      <wp:positionH relativeFrom="page">
                        <wp:posOffset>27940</wp:posOffset>
                      </wp:positionH>
                      <wp:positionV relativeFrom="paragraph">
                        <wp:posOffset>-1905</wp:posOffset>
                      </wp:positionV>
                      <wp:extent cx="0" cy="243205"/>
                      <wp:effectExtent l="19050" t="0" r="19050" b="23495"/>
                      <wp:wrapNone/>
                      <wp:docPr id="27" name="Прямая соединительная линия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B8521D" id="Прямая соединительная линия 27" o:spid="_x0000_s1026" style="position:absolute;z-index: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.2pt,-.15pt" to="2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2FC75A50" wp14:editId="0DE06BAF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28" name="Прямая соединительная линия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D9A147" id="Прямая соединительная линия 28" o:spid="_x0000_s1026" style="position:absolute;z-index: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758FCA06" wp14:editId="284643E3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29" name="Прямая соединительная линия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2C9C97" id="Прямая соединительная линия 29" o:spid="_x0000_s1026" style="position:absolute;z-index: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hAnsi="DIN Pro Medium" w:cs="DIN Pro Medium"/>
                <w:sz w:val="24"/>
                <w:szCs w:val="24"/>
                <w:lang w:val="ru-RU"/>
              </w:rPr>
              <w:t xml:space="preserve"> Дополнительно</w:t>
            </w:r>
          </w:p>
          <w:p w14:paraId="2796102D" w14:textId="77777777" w:rsidR="000435CD" w:rsidRDefault="000435CD" w:rsidP="008953C4">
            <w:pPr>
              <w:pStyle w:val="a3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435CD" w:rsidRPr="00DE1E5B" w14:paraId="163DFD1A" w14:textId="77777777" w:rsidTr="008953C4">
        <w:trPr>
          <w:gridAfter w:val="1"/>
          <w:wAfter w:w="730" w:type="dxa"/>
        </w:trPr>
        <w:tc>
          <w:tcPr>
            <w:tcW w:w="2911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41444D3" w14:textId="2274CA4A" w:rsidR="000435CD" w:rsidRPr="00C42442" w:rsidRDefault="00057655" w:rsidP="008953C4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0435CD">
              <w:rPr>
                <w:lang w:val="ru-RU"/>
              </w:rPr>
              <w:t>Комментарии</w:t>
            </w:r>
          </w:p>
        </w:tc>
        <w:tc>
          <w:tcPr>
            <w:tcW w:w="57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8A1120B" w14:textId="77777777" w:rsidR="000435CD" w:rsidRPr="00DE1E5B" w:rsidRDefault="000435CD" w:rsidP="008953C4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02AAC93E" w14:textId="77777777" w:rsidR="00683A85" w:rsidRPr="00057655" w:rsidRDefault="00683A85" w:rsidP="00E5008D">
      <w:pPr>
        <w:ind w:firstLine="720"/>
        <w:rPr>
          <w:lang w:eastAsia="ru-RU"/>
        </w:rPr>
      </w:pPr>
    </w:p>
    <w:sectPr w:rsidR="00683A85" w:rsidRPr="00057655" w:rsidSect="00DF7F32">
      <w:headerReference w:type="default" r:id="rId7"/>
      <w:footerReference w:type="default" r:id="rId8"/>
      <w:pgSz w:w="11910" w:h="16840"/>
      <w:pgMar w:top="1353" w:right="1400" w:bottom="993" w:left="1300" w:header="332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7922C" w14:textId="77777777" w:rsidR="00DA6108" w:rsidRDefault="00DA6108">
      <w:r>
        <w:separator/>
      </w:r>
    </w:p>
  </w:endnote>
  <w:endnote w:type="continuationSeparator" w:id="0">
    <w:p w14:paraId="63F0FF31" w14:textId="77777777" w:rsidR="00DA6108" w:rsidRDefault="00DA6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9EE3278-0FEC-443F-9D67-16BF6E2A6B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Pro Regular">
    <w:altName w:val="Calibri"/>
    <w:charset w:val="CC"/>
    <w:family w:val="swiss"/>
    <w:pitch w:val="variable"/>
    <w:sig w:usb0="A00002BF" w:usb1="4000207B" w:usb2="00000008" w:usb3="00000000" w:csb0="0000009F" w:csb1="00000000"/>
  </w:font>
  <w:font w:name="DIN Pro Medium">
    <w:charset w:val="CC"/>
    <w:family w:val="swiss"/>
    <w:pitch w:val="variable"/>
    <w:sig w:usb0="A00002BF" w:usb1="4000207B" w:usb2="00000008" w:usb3="00000000" w:csb0="0000009F" w:csb1="00000000"/>
    <w:embedRegular r:id="rId2" w:fontKey="{DAFB6467-2661-4B7F-871F-6CB02F16B747}"/>
    <w:embedItalic r:id="rId3" w:fontKey="{C103CE8D-BF32-4371-AEC6-7262B7842E2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3C567CE-517D-4E82-838A-4E790661628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97339853-E6AE-483C-93C3-4FA94666EB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2335477A-82D4-432C-B5CC-948E594092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4D784" w14:textId="7F780DE0" w:rsidR="00DB71A5" w:rsidRDefault="00F07A2E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6432" behindDoc="0" locked="0" layoutInCell="1" allowOverlap="1" wp14:anchorId="2B0A9165" wp14:editId="3228D338">
          <wp:simplePos x="0" y="0"/>
          <wp:positionH relativeFrom="column">
            <wp:posOffset>-641350</wp:posOffset>
          </wp:positionH>
          <wp:positionV relativeFrom="paragraph">
            <wp:posOffset>-155575</wp:posOffset>
          </wp:positionV>
          <wp:extent cx="7708455" cy="469210"/>
          <wp:effectExtent l="0" t="0" r="0" b="7620"/>
          <wp:wrapTopAndBottom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455" cy="469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267A8" w14:textId="77777777" w:rsidR="00DA6108" w:rsidRDefault="00DA6108">
      <w:r>
        <w:separator/>
      </w:r>
    </w:p>
  </w:footnote>
  <w:footnote w:type="continuationSeparator" w:id="0">
    <w:p w14:paraId="2391C4F9" w14:textId="77777777" w:rsidR="00DA6108" w:rsidRDefault="00DA61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81E01" w14:textId="52906BC6" w:rsidR="00DB71A5" w:rsidRPr="00AF28BE" w:rsidRDefault="00F07A2E" w:rsidP="00F17DA4">
    <w:pPr>
      <w:pStyle w:val="a6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6934079" wp14:editId="37072BDE">
          <wp:simplePos x="0" y="0"/>
          <wp:positionH relativeFrom="margin">
            <wp:posOffset>-495300</wp:posOffset>
          </wp:positionH>
          <wp:positionV relativeFrom="paragraph">
            <wp:posOffset>-101600</wp:posOffset>
          </wp:positionV>
          <wp:extent cx="6718935" cy="791210"/>
          <wp:effectExtent l="0" t="0" r="0" b="8890"/>
          <wp:wrapTopAndBottom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18935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C3C"/>
    <w:rsid w:val="00000725"/>
    <w:rsid w:val="0002725D"/>
    <w:rsid w:val="000306AF"/>
    <w:rsid w:val="00032739"/>
    <w:rsid w:val="00035A93"/>
    <w:rsid w:val="00037A0C"/>
    <w:rsid w:val="000435CD"/>
    <w:rsid w:val="00057655"/>
    <w:rsid w:val="00092118"/>
    <w:rsid w:val="000B05C2"/>
    <w:rsid w:val="000C61D5"/>
    <w:rsid w:val="000D2C9D"/>
    <w:rsid w:val="000D5001"/>
    <w:rsid w:val="000D7834"/>
    <w:rsid w:val="000D7CB1"/>
    <w:rsid w:val="001105A8"/>
    <w:rsid w:val="00111AD2"/>
    <w:rsid w:val="001279AA"/>
    <w:rsid w:val="00154EDC"/>
    <w:rsid w:val="00162D33"/>
    <w:rsid w:val="00172C81"/>
    <w:rsid w:val="001A7687"/>
    <w:rsid w:val="001B59AF"/>
    <w:rsid w:val="001C4050"/>
    <w:rsid w:val="001C53BE"/>
    <w:rsid w:val="001D4F5B"/>
    <w:rsid w:val="00201BEB"/>
    <w:rsid w:val="002040EF"/>
    <w:rsid w:val="002105C0"/>
    <w:rsid w:val="00220D54"/>
    <w:rsid w:val="0023559D"/>
    <w:rsid w:val="0027152F"/>
    <w:rsid w:val="0028520F"/>
    <w:rsid w:val="00296992"/>
    <w:rsid w:val="002A7B09"/>
    <w:rsid w:val="002B471C"/>
    <w:rsid w:val="002C55B6"/>
    <w:rsid w:val="002C6E2E"/>
    <w:rsid w:val="002E2261"/>
    <w:rsid w:val="002F7379"/>
    <w:rsid w:val="003132A3"/>
    <w:rsid w:val="00322C25"/>
    <w:rsid w:val="00323C8B"/>
    <w:rsid w:val="00342C9C"/>
    <w:rsid w:val="00353931"/>
    <w:rsid w:val="00363885"/>
    <w:rsid w:val="00372CE7"/>
    <w:rsid w:val="0037786C"/>
    <w:rsid w:val="003836F6"/>
    <w:rsid w:val="003842E1"/>
    <w:rsid w:val="003911D6"/>
    <w:rsid w:val="003A1775"/>
    <w:rsid w:val="003A2687"/>
    <w:rsid w:val="003A774E"/>
    <w:rsid w:val="003C5C50"/>
    <w:rsid w:val="003D2134"/>
    <w:rsid w:val="003E62D0"/>
    <w:rsid w:val="004038AD"/>
    <w:rsid w:val="00405217"/>
    <w:rsid w:val="004301E2"/>
    <w:rsid w:val="004475BC"/>
    <w:rsid w:val="00456936"/>
    <w:rsid w:val="0045743E"/>
    <w:rsid w:val="00461AE5"/>
    <w:rsid w:val="00462DEF"/>
    <w:rsid w:val="00492992"/>
    <w:rsid w:val="004A02B6"/>
    <w:rsid w:val="004C45E4"/>
    <w:rsid w:val="004C524C"/>
    <w:rsid w:val="004E30B9"/>
    <w:rsid w:val="004E583B"/>
    <w:rsid w:val="004E5A04"/>
    <w:rsid w:val="00502BF6"/>
    <w:rsid w:val="0051383C"/>
    <w:rsid w:val="00531CE3"/>
    <w:rsid w:val="00537463"/>
    <w:rsid w:val="005439FB"/>
    <w:rsid w:val="00560C74"/>
    <w:rsid w:val="00584BC0"/>
    <w:rsid w:val="005949DC"/>
    <w:rsid w:val="005B35B7"/>
    <w:rsid w:val="005C2178"/>
    <w:rsid w:val="005D561E"/>
    <w:rsid w:val="005E3660"/>
    <w:rsid w:val="005E4F46"/>
    <w:rsid w:val="005F0F1F"/>
    <w:rsid w:val="005F4082"/>
    <w:rsid w:val="00603D8C"/>
    <w:rsid w:val="00610948"/>
    <w:rsid w:val="006137CD"/>
    <w:rsid w:val="00613C3C"/>
    <w:rsid w:val="00613E94"/>
    <w:rsid w:val="00614457"/>
    <w:rsid w:val="00620B15"/>
    <w:rsid w:val="00650F8E"/>
    <w:rsid w:val="00651497"/>
    <w:rsid w:val="0065767E"/>
    <w:rsid w:val="0066086E"/>
    <w:rsid w:val="00683A85"/>
    <w:rsid w:val="00684568"/>
    <w:rsid w:val="006A6417"/>
    <w:rsid w:val="006D12AF"/>
    <w:rsid w:val="006E289D"/>
    <w:rsid w:val="006E3908"/>
    <w:rsid w:val="006E4221"/>
    <w:rsid w:val="006E733B"/>
    <w:rsid w:val="006F033C"/>
    <w:rsid w:val="006F100D"/>
    <w:rsid w:val="006F783B"/>
    <w:rsid w:val="007038DE"/>
    <w:rsid w:val="00725D2C"/>
    <w:rsid w:val="00726301"/>
    <w:rsid w:val="007309EA"/>
    <w:rsid w:val="007327E3"/>
    <w:rsid w:val="00732BDE"/>
    <w:rsid w:val="00735C7D"/>
    <w:rsid w:val="00744A3D"/>
    <w:rsid w:val="00754D39"/>
    <w:rsid w:val="00772D79"/>
    <w:rsid w:val="0078096F"/>
    <w:rsid w:val="00781FE2"/>
    <w:rsid w:val="00787B96"/>
    <w:rsid w:val="007C4507"/>
    <w:rsid w:val="007D0446"/>
    <w:rsid w:val="007E08CA"/>
    <w:rsid w:val="007F0F24"/>
    <w:rsid w:val="0080702A"/>
    <w:rsid w:val="008269E8"/>
    <w:rsid w:val="00852344"/>
    <w:rsid w:val="008564C6"/>
    <w:rsid w:val="00882ABD"/>
    <w:rsid w:val="00897985"/>
    <w:rsid w:val="008A106B"/>
    <w:rsid w:val="008A378F"/>
    <w:rsid w:val="008B43E3"/>
    <w:rsid w:val="008B4DFC"/>
    <w:rsid w:val="008C10F6"/>
    <w:rsid w:val="009243D9"/>
    <w:rsid w:val="00924C57"/>
    <w:rsid w:val="0093247C"/>
    <w:rsid w:val="00966322"/>
    <w:rsid w:val="00974B2F"/>
    <w:rsid w:val="009804FB"/>
    <w:rsid w:val="009913D6"/>
    <w:rsid w:val="009A5104"/>
    <w:rsid w:val="009B004A"/>
    <w:rsid w:val="009B7679"/>
    <w:rsid w:val="009C6D4C"/>
    <w:rsid w:val="009D2945"/>
    <w:rsid w:val="009D2D33"/>
    <w:rsid w:val="009F187D"/>
    <w:rsid w:val="00A23E09"/>
    <w:rsid w:val="00A26D42"/>
    <w:rsid w:val="00A4096A"/>
    <w:rsid w:val="00A42B0F"/>
    <w:rsid w:val="00A64DD0"/>
    <w:rsid w:val="00A73C15"/>
    <w:rsid w:val="00A75796"/>
    <w:rsid w:val="00A850FD"/>
    <w:rsid w:val="00A85BC0"/>
    <w:rsid w:val="00AC73C4"/>
    <w:rsid w:val="00AD0B0B"/>
    <w:rsid w:val="00AD64CF"/>
    <w:rsid w:val="00AE62AF"/>
    <w:rsid w:val="00AF28BE"/>
    <w:rsid w:val="00B021B6"/>
    <w:rsid w:val="00B10BBE"/>
    <w:rsid w:val="00B16EEB"/>
    <w:rsid w:val="00B267D3"/>
    <w:rsid w:val="00B56520"/>
    <w:rsid w:val="00B5740B"/>
    <w:rsid w:val="00B608AB"/>
    <w:rsid w:val="00B6175B"/>
    <w:rsid w:val="00B67371"/>
    <w:rsid w:val="00B67A8E"/>
    <w:rsid w:val="00B739D0"/>
    <w:rsid w:val="00B74178"/>
    <w:rsid w:val="00B777CA"/>
    <w:rsid w:val="00B945CB"/>
    <w:rsid w:val="00BA748B"/>
    <w:rsid w:val="00BB1633"/>
    <w:rsid w:val="00BB4215"/>
    <w:rsid w:val="00C03021"/>
    <w:rsid w:val="00C308B8"/>
    <w:rsid w:val="00C42442"/>
    <w:rsid w:val="00C625C0"/>
    <w:rsid w:val="00C727EA"/>
    <w:rsid w:val="00C849F7"/>
    <w:rsid w:val="00C861A5"/>
    <w:rsid w:val="00CA0476"/>
    <w:rsid w:val="00CC3FA6"/>
    <w:rsid w:val="00CD301D"/>
    <w:rsid w:val="00CE15EC"/>
    <w:rsid w:val="00CE5329"/>
    <w:rsid w:val="00CE7902"/>
    <w:rsid w:val="00D03634"/>
    <w:rsid w:val="00D11FBC"/>
    <w:rsid w:val="00D12256"/>
    <w:rsid w:val="00D1348F"/>
    <w:rsid w:val="00D307F5"/>
    <w:rsid w:val="00D54C26"/>
    <w:rsid w:val="00D64D12"/>
    <w:rsid w:val="00D70088"/>
    <w:rsid w:val="00D9165A"/>
    <w:rsid w:val="00D9569A"/>
    <w:rsid w:val="00DA6108"/>
    <w:rsid w:val="00DB71A5"/>
    <w:rsid w:val="00DC3BB0"/>
    <w:rsid w:val="00DD50F5"/>
    <w:rsid w:val="00DD69CE"/>
    <w:rsid w:val="00DE1E5B"/>
    <w:rsid w:val="00DE1E64"/>
    <w:rsid w:val="00DE39F2"/>
    <w:rsid w:val="00DE7A34"/>
    <w:rsid w:val="00DF20F0"/>
    <w:rsid w:val="00DF7F32"/>
    <w:rsid w:val="00E214B6"/>
    <w:rsid w:val="00E260F8"/>
    <w:rsid w:val="00E36286"/>
    <w:rsid w:val="00E366F5"/>
    <w:rsid w:val="00E400DD"/>
    <w:rsid w:val="00E5008D"/>
    <w:rsid w:val="00E703BC"/>
    <w:rsid w:val="00E74473"/>
    <w:rsid w:val="00E80ACC"/>
    <w:rsid w:val="00E813EF"/>
    <w:rsid w:val="00E90566"/>
    <w:rsid w:val="00EA3E1F"/>
    <w:rsid w:val="00EB7AA8"/>
    <w:rsid w:val="00EC0F59"/>
    <w:rsid w:val="00EC147E"/>
    <w:rsid w:val="00EC58D5"/>
    <w:rsid w:val="00EC5D94"/>
    <w:rsid w:val="00ED01EE"/>
    <w:rsid w:val="00ED0B6C"/>
    <w:rsid w:val="00ED2226"/>
    <w:rsid w:val="00EE17F7"/>
    <w:rsid w:val="00EE5063"/>
    <w:rsid w:val="00F07A2E"/>
    <w:rsid w:val="00F17DA4"/>
    <w:rsid w:val="00F41D16"/>
    <w:rsid w:val="00F4264C"/>
    <w:rsid w:val="00F67157"/>
    <w:rsid w:val="00F83F77"/>
    <w:rsid w:val="00F90050"/>
    <w:rsid w:val="00F96B76"/>
    <w:rsid w:val="00FA1553"/>
    <w:rsid w:val="00FB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454C42"/>
  <w15:docId w15:val="{5E53BE94-A58F-4BE8-A27A-6048C31A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DIN Pro Regular" w:eastAsia="DIN Pro Regular" w:hAnsi="DIN Pro Regular" w:cs="DIN Pro Regular"/>
    </w:rPr>
  </w:style>
  <w:style w:type="paragraph" w:styleId="1">
    <w:name w:val="heading 1"/>
    <w:basedOn w:val="a"/>
    <w:uiPriority w:val="1"/>
    <w:qFormat/>
    <w:pPr>
      <w:ind w:left="333"/>
      <w:outlineLvl w:val="0"/>
    </w:pPr>
    <w:rPr>
      <w:rFonts w:ascii="DIN Pro Medium" w:eastAsia="DIN Pro Medium" w:hAnsi="DIN Pro Medium" w:cs="DIN Pro Medium"/>
      <w:i/>
      <w:sz w:val="26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56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32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D1225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12256"/>
    <w:rPr>
      <w:rFonts w:ascii="DIN Pro Regular" w:eastAsia="DIN Pro Regular" w:hAnsi="DIN Pro Regular" w:cs="DIN Pro Regular"/>
    </w:rPr>
  </w:style>
  <w:style w:type="paragraph" w:styleId="a8">
    <w:name w:val="footer"/>
    <w:basedOn w:val="a"/>
    <w:link w:val="a9"/>
    <w:unhideWhenUsed/>
    <w:rsid w:val="00D1225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12256"/>
    <w:rPr>
      <w:rFonts w:ascii="DIN Pro Regular" w:eastAsia="DIN Pro Regular" w:hAnsi="DIN Pro Regular" w:cs="DIN Pro Regular"/>
    </w:rPr>
  </w:style>
  <w:style w:type="character" w:styleId="aa">
    <w:name w:val="Placeholder Text"/>
    <w:basedOn w:val="a0"/>
    <w:uiPriority w:val="99"/>
    <w:semiHidden/>
    <w:rsid w:val="00613C3C"/>
    <w:rPr>
      <w:color w:val="808080"/>
    </w:rPr>
  </w:style>
  <w:style w:type="table" w:styleId="ab">
    <w:name w:val="Table Grid"/>
    <w:basedOn w:val="a1"/>
    <w:uiPriority w:val="39"/>
    <w:rsid w:val="00EC1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D2C9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D2C9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D2C9D"/>
    <w:rPr>
      <w:rFonts w:ascii="DIN Pro Regular" w:eastAsia="DIN Pro Regular" w:hAnsi="DIN Pro Regular" w:cs="DIN Pro Regular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D2C9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D2C9D"/>
    <w:rPr>
      <w:rFonts w:ascii="DIN Pro Regular" w:eastAsia="DIN Pro Regular" w:hAnsi="DIN Pro Regular" w:cs="DIN Pro Regular"/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0D2C9D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0D2C9D"/>
    <w:rPr>
      <w:rFonts w:ascii="Segoe UI" w:eastAsia="DIN Pro Regular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D9569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132A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81FE2"/>
    <w:rPr>
      <w:rFonts w:ascii="DIN Pro Regular" w:eastAsia="DIN Pro Regular" w:hAnsi="DIN Pro Regular" w:cs="DIN Pro Regular"/>
    </w:rPr>
  </w:style>
  <w:style w:type="table" w:customStyle="1" w:styleId="10">
    <w:name w:val="Сетка таблицы1"/>
    <w:basedOn w:val="a1"/>
    <w:next w:val="ab"/>
    <w:uiPriority w:val="39"/>
    <w:rsid w:val="0000072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b"/>
    <w:uiPriority w:val="39"/>
    <w:rsid w:val="00372C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057655"/>
    <w:rPr>
      <w:color w:val="0000FF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0576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ac\Documents\&#1053;&#1072;&#1089;&#1090;&#1088;&#1072;&#1080;&#1074;&#1072;&#1077;&#1084;&#1099;&#1077;%20&#1096;&#1072;&#1073;&#1083;&#1086;&#1085;&#1099;%20Office\&#1040;&#1085;&#1082;&#1077;&#1090;&#1072;%20&#1076;&#1083;&#1103;%20&#1050;&#1055;_&#1087;&#1086;&#1083;&#1085;&#1072;&#1103;%20&#1074;&#1077;&#1088;&#1089;&#1080;&#1103;_&#1074;&#1072;&#1088;&#1080;&#1072;&#1085;&#1090;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F98AF-8139-483C-9EE7-BEA6E524A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Анкета для КП_полная версия_вариант_1.dotx</Template>
  <TotalTime>2</TotalTime>
  <Pages>3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 для КП_полная версия_вариант_1.cdr</vt:lpstr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 для КП_полная версия_вариант_1.cdr</dc:title>
  <dc:creator>Пользователь Windows</dc:creator>
  <cp:lastModifiedBy>Анна Кутузова</cp:lastModifiedBy>
  <cp:revision>2</cp:revision>
  <cp:lastPrinted>2019-10-18T04:48:00Z</cp:lastPrinted>
  <dcterms:created xsi:type="dcterms:W3CDTF">2026-02-11T12:20:00Z</dcterms:created>
  <dcterms:modified xsi:type="dcterms:W3CDTF">2026-02-11T12:20:00Z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2019-09-26T00:00:00Z</vt:filetime>
  </property>
</Properties>
</file>